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25F" w:rsidRPr="00FC5998" w:rsidRDefault="006F125F" w:rsidP="006F125F">
      <w:pPr>
        <w:rPr>
          <w:rFonts w:asciiTheme="minorBidi" w:hAnsiTheme="minorBidi"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5B3401B8" wp14:editId="7532DDD6">
            <wp:simplePos x="0" y="0"/>
            <wp:positionH relativeFrom="column">
              <wp:posOffset>-369570</wp:posOffset>
            </wp:positionH>
            <wp:positionV relativeFrom="paragraph">
              <wp:posOffset>3151505</wp:posOffset>
            </wp:positionV>
            <wp:extent cx="7553325" cy="3112135"/>
            <wp:effectExtent l="0" t="0" r="9525" b="0"/>
            <wp:wrapNone/>
            <wp:docPr id="1" name="Bild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3B754D75" wp14:editId="1E295EF1">
            <wp:simplePos x="0" y="0"/>
            <wp:positionH relativeFrom="column">
              <wp:posOffset>-367030</wp:posOffset>
            </wp:positionH>
            <wp:positionV relativeFrom="paragraph">
              <wp:posOffset>6263640</wp:posOffset>
            </wp:positionV>
            <wp:extent cx="7556500" cy="3716655"/>
            <wp:effectExtent l="0" t="0" r="6350" b="0"/>
            <wp:wrapNone/>
            <wp:docPr id="10" name="Bild 1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_03.g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55"/>
                    <a:stretch/>
                  </pic:blipFill>
                  <pic:spPr bwMode="auto">
                    <a:xfrm>
                      <a:off x="0" y="0"/>
                      <a:ext cx="7556500" cy="371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42C0A6F" wp14:editId="189917B9">
            <wp:simplePos x="0" y="0"/>
            <wp:positionH relativeFrom="column">
              <wp:posOffset>-369570</wp:posOffset>
            </wp:positionH>
            <wp:positionV relativeFrom="paragraph">
              <wp:posOffset>-748665</wp:posOffset>
            </wp:positionV>
            <wp:extent cx="7556500" cy="3787140"/>
            <wp:effectExtent l="0" t="0" r="6350" b="3810"/>
            <wp:wrapNone/>
            <wp:docPr id="8" name="Bild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_01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25F" w:rsidRPr="00F86532" w:rsidRDefault="006F125F" w:rsidP="006F125F">
      <w:pPr>
        <w:tabs>
          <w:tab w:val="left" w:pos="9320"/>
        </w:tabs>
        <w:rPr>
          <w:rFonts w:asciiTheme="minorBidi" w:hAnsiTheme="minorBidi"/>
          <w:sz w:val="20"/>
          <w:szCs w:val="20"/>
        </w:rPr>
        <w:sectPr w:rsidR="006F125F" w:rsidRPr="00F86532" w:rsidSect="00836058">
          <w:headerReference w:type="even" r:id="rId15"/>
          <w:headerReference w:type="default" r:id="rId16"/>
          <w:pgSz w:w="11906" w:h="16838"/>
          <w:pgMar w:top="1134" w:right="566" w:bottom="1418" w:left="567" w:header="709" w:footer="709" w:gutter="0"/>
          <w:pgNumType w:fmt="upperRoman" w:start="2"/>
          <w:cols w:space="708"/>
          <w:titlePg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2F2108" w:rsidRPr="00993813" w:rsidTr="002F2108">
        <w:tc>
          <w:tcPr>
            <w:tcW w:w="4605" w:type="dxa"/>
          </w:tcPr>
          <w:p w:rsidR="002F2108" w:rsidRPr="00993813" w:rsidRDefault="001A1C0C" w:rsidP="002F2108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fldChar w:fldCharType="begin"/>
            </w:r>
            <w:r>
              <w:rPr>
                <w:rFonts w:cs="Times New Roman"/>
                <w:szCs w:val="24"/>
              </w:rPr>
              <w:instrText xml:space="preserve"> FILLIN  "Mit den folgenden Eingaben erstellst Du ein Titelblatt. Bitte gib zuerst Deinen Namen an." \d "Vorname Nachname"  \* MERGEFORMAT </w:instrText>
            </w:r>
            <w:r>
              <w:rPr>
                <w:rFonts w:cs="Times New Roman"/>
                <w:szCs w:val="24"/>
              </w:rPr>
              <w:fldChar w:fldCharType="separate"/>
            </w:r>
            <w:r w:rsidR="006F125F">
              <w:rPr>
                <w:rFonts w:cs="Times New Roman"/>
                <w:szCs w:val="24"/>
              </w:rPr>
              <w:t>Vorname Nachname</w:t>
            </w:r>
            <w:r>
              <w:rPr>
                <w:rFonts w:cs="Times New Roman"/>
                <w:szCs w:val="24"/>
              </w:rPr>
              <w:fldChar w:fldCharType="end"/>
            </w:r>
          </w:p>
          <w:p w:rsidR="002F2108" w:rsidRPr="00993813" w:rsidRDefault="00E9669B" w:rsidP="002F2108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FILLIN  "Nun zur Adresse: Deine Straße mit Hausnummer bitte." \d "Straße Hausnummer"  \* MERGEFORMAT </w:instrText>
            </w:r>
            <w:r>
              <w:rPr>
                <w:rFonts w:cs="Times New Roman"/>
                <w:szCs w:val="24"/>
              </w:rPr>
              <w:fldChar w:fldCharType="separate"/>
            </w:r>
            <w:r w:rsidR="006F125F">
              <w:rPr>
                <w:rFonts w:cs="Times New Roman"/>
                <w:szCs w:val="24"/>
              </w:rPr>
              <w:t>Straße Hausnummer</w:t>
            </w:r>
            <w:r>
              <w:rPr>
                <w:rFonts w:cs="Times New Roman"/>
                <w:szCs w:val="24"/>
              </w:rPr>
              <w:fldChar w:fldCharType="end"/>
            </w:r>
            <w:r w:rsidR="002F2108" w:rsidRPr="00993813">
              <w:rPr>
                <w:rFonts w:cs="Times New Roman"/>
                <w:szCs w:val="24"/>
              </w:rPr>
              <w:fldChar w:fldCharType="begin"/>
            </w:r>
            <w:r w:rsidR="002F2108" w:rsidRPr="00993813">
              <w:rPr>
                <w:rFonts w:cs="Times New Roman"/>
                <w:szCs w:val="24"/>
              </w:rPr>
              <w:instrText xml:space="preserve"> USERADDRESS  \* FirstCap  \* MERGEFORMAT </w:instrText>
            </w:r>
            <w:r w:rsidR="002F2108" w:rsidRPr="00993813">
              <w:rPr>
                <w:rFonts w:cs="Times New Roman"/>
                <w:szCs w:val="24"/>
              </w:rPr>
              <w:fldChar w:fldCharType="end"/>
            </w:r>
          </w:p>
          <w:p w:rsidR="002F2108" w:rsidRPr="00993813" w:rsidRDefault="00E9669B" w:rsidP="002F2108">
            <w:pPr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FILLIN  "Deine Postleitzahl und Dein Wohnort." \d "PLZ Stadt"  \* MERGEFORMAT </w:instrText>
            </w:r>
            <w:r>
              <w:rPr>
                <w:rFonts w:cs="Times New Roman"/>
                <w:szCs w:val="24"/>
              </w:rPr>
              <w:fldChar w:fldCharType="separate"/>
            </w:r>
            <w:r w:rsidR="006F125F">
              <w:rPr>
                <w:rFonts w:cs="Times New Roman"/>
                <w:szCs w:val="24"/>
              </w:rPr>
              <w:t>PLZ Stadt</w:t>
            </w:r>
            <w:r>
              <w:rPr>
                <w:rFonts w:cs="Times New Roman"/>
                <w:szCs w:val="24"/>
              </w:rPr>
              <w:fldChar w:fldCharType="end"/>
            </w:r>
          </w:p>
          <w:p w:rsidR="002F2108" w:rsidRPr="00993813" w:rsidRDefault="002F2108" w:rsidP="002F2108">
            <w:pPr>
              <w:jc w:val="left"/>
              <w:rPr>
                <w:rFonts w:cs="Times New Roman"/>
                <w:szCs w:val="24"/>
              </w:rPr>
            </w:pPr>
            <w:r w:rsidRPr="00993813">
              <w:rPr>
                <w:rFonts w:cs="Times New Roman"/>
                <w:szCs w:val="24"/>
              </w:rPr>
              <w:fldChar w:fldCharType="begin"/>
            </w:r>
            <w:r w:rsidRPr="00993813">
              <w:rPr>
                <w:rFonts w:cs="Times New Roman"/>
                <w:szCs w:val="24"/>
              </w:rPr>
              <w:instrText xml:space="preserve"> FILLIN  "Um erreichbar zu sein, kannst Du noch weitere Kontaktdaten angeben. Möchtest Du keine weiteren Kontaktdaten angeben, lösche den Standardtext und klicke \"OK\". Zuerst deine E-Mail:" \d abc@xyz.de  \* MERGEFORMAT </w:instrText>
            </w:r>
            <w:r w:rsidRPr="00993813">
              <w:rPr>
                <w:rFonts w:cs="Times New Roman"/>
                <w:szCs w:val="24"/>
              </w:rPr>
              <w:fldChar w:fldCharType="separate"/>
            </w:r>
            <w:r w:rsidR="006F125F">
              <w:rPr>
                <w:rFonts w:cs="Times New Roman"/>
                <w:szCs w:val="24"/>
              </w:rPr>
              <w:t>abc@xyz.de</w:t>
            </w:r>
            <w:r w:rsidRPr="00993813">
              <w:rPr>
                <w:rFonts w:cs="Times New Roman"/>
                <w:szCs w:val="24"/>
              </w:rPr>
              <w:fldChar w:fldCharType="end"/>
            </w:r>
            <w:r w:rsidRPr="00993813">
              <w:rPr>
                <w:rFonts w:cs="Times New Roman"/>
                <w:szCs w:val="24"/>
              </w:rPr>
              <w:t xml:space="preserve"> </w:t>
            </w:r>
          </w:p>
          <w:p w:rsidR="002F2108" w:rsidRPr="00993813" w:rsidRDefault="00E9669B" w:rsidP="002F2108">
            <w:pPr>
              <w:spacing w:after="36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FILLIN  "und eine Telefonnummer." \d "0123 / 456 789"  \* MERGEFORMAT </w:instrText>
            </w:r>
            <w:r>
              <w:rPr>
                <w:rFonts w:cs="Times New Roman"/>
                <w:szCs w:val="24"/>
              </w:rPr>
              <w:fldChar w:fldCharType="separate"/>
            </w:r>
            <w:r w:rsidR="006F125F">
              <w:rPr>
                <w:rFonts w:cs="Times New Roman"/>
                <w:szCs w:val="24"/>
              </w:rPr>
              <w:t>0123 / 456 789</w:t>
            </w:r>
            <w:r>
              <w:rPr>
                <w:rFonts w:cs="Times New Roman"/>
                <w:szCs w:val="24"/>
              </w:rPr>
              <w:fldChar w:fldCharType="end"/>
            </w:r>
          </w:p>
          <w:p w:rsidR="002F2108" w:rsidRPr="00993813" w:rsidRDefault="002F2108" w:rsidP="002F2108">
            <w:pPr>
              <w:jc w:val="left"/>
              <w:rPr>
                <w:rFonts w:cs="Times New Roman"/>
                <w:szCs w:val="24"/>
              </w:rPr>
            </w:pPr>
            <w:r w:rsidRPr="00993813">
              <w:rPr>
                <w:rFonts w:cs="Times New Roman"/>
                <w:szCs w:val="24"/>
              </w:rPr>
              <w:fldChar w:fldCharType="begin"/>
            </w:r>
            <w:r w:rsidRPr="00993813">
              <w:rPr>
                <w:rFonts w:cs="Times New Roman"/>
                <w:szCs w:val="24"/>
              </w:rPr>
              <w:instrText xml:space="preserve"> FILLIN  "Gib bitte Dein Fachsemester an." \d "5. Fachsemester"  \* MERGEFORMAT </w:instrText>
            </w:r>
            <w:r w:rsidRPr="00993813">
              <w:rPr>
                <w:rFonts w:cs="Times New Roman"/>
                <w:szCs w:val="24"/>
              </w:rPr>
              <w:fldChar w:fldCharType="separate"/>
            </w:r>
            <w:r w:rsidR="006F125F">
              <w:rPr>
                <w:rFonts w:cs="Times New Roman"/>
                <w:szCs w:val="24"/>
              </w:rPr>
              <w:t>5. Fachsemester</w:t>
            </w:r>
            <w:r w:rsidRPr="00993813">
              <w:rPr>
                <w:rFonts w:cs="Times New Roman"/>
                <w:szCs w:val="24"/>
              </w:rPr>
              <w:fldChar w:fldCharType="end"/>
            </w:r>
          </w:p>
          <w:p w:rsidR="002F2108" w:rsidRPr="00993813" w:rsidRDefault="002F2108" w:rsidP="002F2108">
            <w:pPr>
              <w:jc w:val="left"/>
              <w:rPr>
                <w:rFonts w:cs="Times New Roman"/>
                <w:szCs w:val="24"/>
              </w:rPr>
            </w:pPr>
            <w:r w:rsidRPr="00993813">
              <w:rPr>
                <w:rFonts w:cs="Times New Roman"/>
                <w:szCs w:val="24"/>
              </w:rPr>
              <w:t xml:space="preserve">Matrikelnummer: </w:t>
            </w:r>
            <w:r w:rsidRPr="00993813">
              <w:rPr>
                <w:rFonts w:cs="Times New Roman"/>
                <w:szCs w:val="24"/>
              </w:rPr>
              <w:fldChar w:fldCharType="begin"/>
            </w:r>
            <w:r w:rsidRPr="00993813">
              <w:rPr>
                <w:rFonts w:cs="Times New Roman"/>
                <w:szCs w:val="24"/>
              </w:rPr>
              <w:instrText xml:space="preserve"> FILLIN  "Nun noch Deine Matrikelnummer." \d 222333555  \* MERGEFORMAT </w:instrText>
            </w:r>
            <w:r w:rsidRPr="00993813">
              <w:rPr>
                <w:rFonts w:cs="Times New Roman"/>
                <w:szCs w:val="24"/>
              </w:rPr>
              <w:fldChar w:fldCharType="separate"/>
            </w:r>
            <w:r w:rsidR="006F125F">
              <w:rPr>
                <w:rFonts w:cs="Times New Roman"/>
                <w:szCs w:val="24"/>
              </w:rPr>
              <w:t>222333555</w:t>
            </w:r>
            <w:r w:rsidRPr="00993813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4606" w:type="dxa"/>
          </w:tcPr>
          <w:p w:rsidR="002F2108" w:rsidRPr="00993813" w:rsidRDefault="002F2108" w:rsidP="002F2108">
            <w:pPr>
              <w:jc w:val="right"/>
              <w:rPr>
                <w:rFonts w:cs="Times New Roman"/>
                <w:szCs w:val="24"/>
              </w:rPr>
            </w:pPr>
            <w:r w:rsidRPr="00993813">
              <w:rPr>
                <w:rFonts w:cs="Times New Roman"/>
                <w:szCs w:val="24"/>
              </w:rPr>
              <w:fldChar w:fldCharType="begin"/>
            </w:r>
            <w:r w:rsidRPr="00993813">
              <w:rPr>
                <w:rFonts w:cs="Times New Roman"/>
                <w:szCs w:val="24"/>
              </w:rPr>
              <w:instrText xml:space="preserve"> DATE  \@ "d. MMMM yyyy"  \* MERGEFORMAT </w:instrText>
            </w:r>
            <w:r w:rsidRPr="00993813">
              <w:rPr>
                <w:rFonts w:cs="Times New Roman"/>
                <w:szCs w:val="24"/>
              </w:rPr>
              <w:fldChar w:fldCharType="separate"/>
            </w:r>
            <w:r w:rsidR="006E258B">
              <w:rPr>
                <w:rFonts w:cs="Times New Roman"/>
                <w:noProof/>
                <w:szCs w:val="24"/>
              </w:rPr>
              <w:t>11. April 2013</w:t>
            </w:r>
            <w:r w:rsidRPr="00993813">
              <w:rPr>
                <w:rFonts w:cs="Times New Roman"/>
                <w:szCs w:val="24"/>
              </w:rPr>
              <w:fldChar w:fldCharType="end"/>
            </w:r>
          </w:p>
        </w:tc>
      </w:tr>
    </w:tbl>
    <w:p w:rsidR="001352F0" w:rsidRPr="00993813" w:rsidRDefault="002F2108" w:rsidP="007640B2">
      <w:pPr>
        <w:spacing w:before="2640" w:after="480" w:line="240" w:lineRule="auto"/>
        <w:jc w:val="center"/>
        <w:rPr>
          <w:rFonts w:cs="Times New Roman"/>
          <w:b/>
          <w:sz w:val="40"/>
          <w:szCs w:val="40"/>
        </w:rPr>
      </w:pPr>
      <w:r w:rsidRPr="00993813">
        <w:rPr>
          <w:rFonts w:cs="Times New Roman"/>
          <w:b/>
          <w:sz w:val="40"/>
          <w:szCs w:val="40"/>
        </w:rPr>
        <w:fldChar w:fldCharType="begin"/>
      </w:r>
      <w:r w:rsidRPr="00993813">
        <w:rPr>
          <w:rFonts w:cs="Times New Roman"/>
          <w:b/>
          <w:sz w:val="40"/>
          <w:szCs w:val="40"/>
        </w:rPr>
        <w:instrText xml:space="preserve"> FILLIN  "Der Titel. Wahrscheinlich einfach \"Hausarbeit\", gegebenenfalls aber auch \"Ferienhausarbeit\" o.ä." \d Hausarbeit  \* MERGEFORMAT </w:instrText>
      </w:r>
      <w:r w:rsidRPr="00993813">
        <w:rPr>
          <w:rFonts w:cs="Times New Roman"/>
          <w:b/>
          <w:sz w:val="40"/>
          <w:szCs w:val="40"/>
        </w:rPr>
        <w:fldChar w:fldCharType="separate"/>
      </w:r>
      <w:r w:rsidR="006F125F">
        <w:rPr>
          <w:rFonts w:cs="Times New Roman"/>
          <w:b/>
          <w:sz w:val="40"/>
          <w:szCs w:val="40"/>
        </w:rPr>
        <w:t>Hausarbeit</w:t>
      </w:r>
      <w:r w:rsidRPr="00993813">
        <w:rPr>
          <w:rFonts w:cs="Times New Roman"/>
          <w:b/>
          <w:sz w:val="40"/>
          <w:szCs w:val="40"/>
        </w:rPr>
        <w:fldChar w:fldCharType="end"/>
      </w:r>
    </w:p>
    <w:p w:rsidR="002F2108" w:rsidRPr="00993813" w:rsidRDefault="002F2108" w:rsidP="001352F0">
      <w:pPr>
        <w:jc w:val="center"/>
        <w:rPr>
          <w:rFonts w:cs="Times New Roman"/>
          <w:sz w:val="36"/>
          <w:szCs w:val="36"/>
        </w:rPr>
      </w:pPr>
      <w:r w:rsidRPr="00993813">
        <w:rPr>
          <w:rFonts w:cs="Times New Roman"/>
          <w:sz w:val="36"/>
          <w:szCs w:val="36"/>
        </w:rPr>
        <w:fldChar w:fldCharType="begin"/>
      </w:r>
      <w:r w:rsidRPr="00993813">
        <w:rPr>
          <w:rFonts w:cs="Times New Roman"/>
          <w:sz w:val="36"/>
          <w:szCs w:val="36"/>
        </w:rPr>
        <w:instrText xml:space="preserve"> FILLIN  "Der Name der Vorlesung/Übung in deren Rahmen Du die Hausarbeit schreibst." \d "Übung im"  \* MERGEFORMAT </w:instrText>
      </w:r>
      <w:r w:rsidRPr="00993813">
        <w:rPr>
          <w:rFonts w:cs="Times New Roman"/>
          <w:sz w:val="36"/>
          <w:szCs w:val="36"/>
        </w:rPr>
        <w:fldChar w:fldCharType="separate"/>
      </w:r>
      <w:r w:rsidR="006F125F">
        <w:rPr>
          <w:rFonts w:cs="Times New Roman"/>
          <w:sz w:val="36"/>
          <w:szCs w:val="36"/>
        </w:rPr>
        <w:t>Übung im</w:t>
      </w:r>
      <w:r w:rsidRPr="00993813">
        <w:rPr>
          <w:rFonts w:cs="Times New Roman"/>
          <w:sz w:val="36"/>
          <w:szCs w:val="36"/>
        </w:rPr>
        <w:fldChar w:fldCharType="end"/>
      </w:r>
    </w:p>
    <w:p w:rsidR="00E9669B" w:rsidRDefault="00E9669B" w:rsidP="001352F0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bei</w:t>
      </w:r>
    </w:p>
    <w:p w:rsidR="001352F0" w:rsidRPr="00993813" w:rsidRDefault="00522E13" w:rsidP="001352F0">
      <w:pPr>
        <w:jc w:val="center"/>
        <w:rPr>
          <w:rFonts w:cs="Times New Roman"/>
          <w:sz w:val="36"/>
          <w:szCs w:val="36"/>
        </w:rPr>
      </w:pPr>
      <w:r w:rsidRPr="00993813">
        <w:rPr>
          <w:rFonts w:cs="Times New Roman"/>
          <w:sz w:val="36"/>
          <w:szCs w:val="36"/>
        </w:rPr>
        <w:fldChar w:fldCharType="begin"/>
      </w:r>
      <w:r w:rsidRPr="00993813">
        <w:rPr>
          <w:rFonts w:cs="Times New Roman"/>
          <w:sz w:val="36"/>
          <w:szCs w:val="36"/>
        </w:rPr>
        <w:instrText xml:space="preserve"> FILLIN  "Bitte gib den Namen Deines Professors / Deiner Professorin an." \d "Prof. Dr. "  \* MERGEFORMAT </w:instrText>
      </w:r>
      <w:r w:rsidRPr="00993813">
        <w:rPr>
          <w:rFonts w:cs="Times New Roman"/>
          <w:sz w:val="36"/>
          <w:szCs w:val="36"/>
        </w:rPr>
        <w:fldChar w:fldCharType="separate"/>
      </w:r>
      <w:r w:rsidR="006F125F">
        <w:rPr>
          <w:rFonts w:cs="Times New Roman"/>
          <w:sz w:val="36"/>
          <w:szCs w:val="36"/>
        </w:rPr>
        <w:t xml:space="preserve">Prof. Dr. </w:t>
      </w:r>
      <w:r w:rsidRPr="00993813">
        <w:rPr>
          <w:rFonts w:cs="Times New Roman"/>
          <w:sz w:val="36"/>
          <w:szCs w:val="36"/>
        </w:rPr>
        <w:fldChar w:fldCharType="end"/>
      </w:r>
    </w:p>
    <w:p w:rsidR="001352F0" w:rsidRPr="001352F0" w:rsidRDefault="006E258B" w:rsidP="00481246">
      <w:pPr>
        <w:spacing w:after="2760" w:line="240" w:lineRule="auto"/>
        <w:jc w:val="center"/>
        <w:rPr>
          <w:rFonts w:cs="Arial"/>
          <w:sz w:val="36"/>
          <w:szCs w:val="36"/>
        </w:rPr>
      </w:pPr>
      <w:r>
        <w:rPr>
          <w:rFonts w:cs="Times New Roman"/>
          <w:sz w:val="36"/>
          <w:szCs w:val="36"/>
        </w:rPr>
        <w:fldChar w:fldCharType="begin"/>
      </w:r>
      <w:r>
        <w:rPr>
          <w:rFonts w:cs="Times New Roman"/>
          <w:sz w:val="36"/>
          <w:szCs w:val="36"/>
        </w:rPr>
        <w:instrText xml:space="preserve"> FILLIN  "Bitte gib das Semester an, in dem Du die Arbeit schreibst." \d "Sommersemester 2013"  \* MERGEFORMAT </w:instrText>
      </w:r>
      <w:r>
        <w:rPr>
          <w:rFonts w:cs="Times New Roman"/>
          <w:sz w:val="36"/>
          <w:szCs w:val="36"/>
        </w:rPr>
        <w:fldChar w:fldCharType="separate"/>
      </w:r>
      <w:r>
        <w:rPr>
          <w:rFonts w:cs="Times New Roman"/>
          <w:sz w:val="36"/>
          <w:szCs w:val="36"/>
        </w:rPr>
        <w:t>Sommersemester 2013</w:t>
      </w:r>
      <w:r>
        <w:rPr>
          <w:rFonts w:cs="Times New Roman"/>
          <w:sz w:val="36"/>
          <w:szCs w:val="36"/>
        </w:rPr>
        <w:fldChar w:fldCharType="end"/>
      </w:r>
    </w:p>
    <w:p w:rsidR="006246AF" w:rsidRDefault="006246AF" w:rsidP="00481246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3B2B03" w:rsidRPr="001D363F" w:rsidRDefault="003B2B03" w:rsidP="00CC0CE7">
      <w:pPr>
        <w:spacing w:before="120" w:after="240"/>
        <w:jc w:val="center"/>
        <w:rPr>
          <w:rFonts w:cs="Times New Roman"/>
          <w:b/>
          <w:sz w:val="28"/>
        </w:rPr>
      </w:pPr>
      <w:r w:rsidRPr="001D363F">
        <w:rPr>
          <w:rFonts w:cs="Times New Roman"/>
          <w:b/>
          <w:sz w:val="28"/>
        </w:rPr>
        <w:lastRenderedPageBreak/>
        <w:t>Inhaltsverzeichnis</w:t>
      </w:r>
    </w:p>
    <w:p w:rsidR="001435AA" w:rsidRDefault="00EC626C">
      <w:pPr>
        <w:pStyle w:val="Verzeichnis1"/>
        <w:rPr>
          <w:rFonts w:asciiTheme="minorHAnsi" w:eastAsiaTheme="minorEastAsia" w:hAnsiTheme="minorHAnsi"/>
          <w:noProof/>
          <w:sz w:val="22"/>
          <w:lang w:eastAsia="de-DE"/>
        </w:rPr>
      </w:pPr>
      <w:r w:rsidRPr="001D363F">
        <w:rPr>
          <w:rFonts w:cs="Times New Roman"/>
        </w:rPr>
        <w:fldChar w:fldCharType="begin"/>
      </w:r>
      <w:r w:rsidR="008970FF" w:rsidRPr="001D363F">
        <w:rPr>
          <w:rFonts w:cs="Times New Roman"/>
        </w:rPr>
        <w:instrText xml:space="preserve"> TOC \o "1-6" \h \z \u </w:instrText>
      </w:r>
      <w:r w:rsidRPr="001D363F">
        <w:rPr>
          <w:rFonts w:cs="Times New Roman"/>
        </w:rPr>
        <w:fldChar w:fldCharType="separate"/>
      </w:r>
      <w:hyperlink w:anchor="_Toc316916431" w:history="1">
        <w:r w:rsidR="001435AA" w:rsidRPr="00020B88">
          <w:rPr>
            <w:rStyle w:val="Hyperlink"/>
            <w:noProof/>
          </w:rPr>
          <w:t>Sachverhalt</w:t>
        </w:r>
        <w:r w:rsidR="001435AA">
          <w:rPr>
            <w:noProof/>
            <w:webHidden/>
          </w:rPr>
          <w:tab/>
        </w:r>
        <w:r w:rsidR="001435AA">
          <w:rPr>
            <w:noProof/>
            <w:webHidden/>
          </w:rPr>
          <w:fldChar w:fldCharType="begin"/>
        </w:r>
        <w:r w:rsidR="001435AA">
          <w:rPr>
            <w:noProof/>
            <w:webHidden/>
          </w:rPr>
          <w:instrText xml:space="preserve"> PAGEREF _Toc316916431 \h </w:instrText>
        </w:r>
        <w:r w:rsidR="001435AA">
          <w:rPr>
            <w:noProof/>
            <w:webHidden/>
          </w:rPr>
        </w:r>
        <w:r w:rsidR="001435AA">
          <w:rPr>
            <w:noProof/>
            <w:webHidden/>
          </w:rPr>
          <w:fldChar w:fldCharType="separate"/>
        </w:r>
        <w:r w:rsidR="006E258B">
          <w:rPr>
            <w:noProof/>
            <w:webHidden/>
          </w:rPr>
          <w:t>III</w:t>
        </w:r>
        <w:r w:rsidR="001435AA">
          <w:rPr>
            <w:noProof/>
            <w:webHidden/>
          </w:rPr>
          <w:fldChar w:fldCharType="end"/>
        </w:r>
      </w:hyperlink>
    </w:p>
    <w:p w:rsidR="001435AA" w:rsidRDefault="00706EFA">
      <w:pPr>
        <w:pStyle w:val="Verzeichnis1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316916432" w:history="1">
        <w:r w:rsidR="001435AA" w:rsidRPr="00020B88">
          <w:rPr>
            <w:rStyle w:val="Hyperlink"/>
            <w:noProof/>
          </w:rPr>
          <w:t>Literaturverzeichnis</w:t>
        </w:r>
        <w:r w:rsidR="001435AA">
          <w:rPr>
            <w:noProof/>
            <w:webHidden/>
          </w:rPr>
          <w:tab/>
        </w:r>
        <w:r w:rsidR="001435AA">
          <w:rPr>
            <w:noProof/>
            <w:webHidden/>
          </w:rPr>
          <w:fldChar w:fldCharType="begin"/>
        </w:r>
        <w:r w:rsidR="001435AA">
          <w:rPr>
            <w:noProof/>
            <w:webHidden/>
          </w:rPr>
          <w:instrText xml:space="preserve"> PAGEREF _Toc316916432 \h </w:instrText>
        </w:r>
        <w:r w:rsidR="001435AA">
          <w:rPr>
            <w:noProof/>
            <w:webHidden/>
          </w:rPr>
        </w:r>
        <w:r w:rsidR="001435AA">
          <w:rPr>
            <w:noProof/>
            <w:webHidden/>
          </w:rPr>
          <w:fldChar w:fldCharType="separate"/>
        </w:r>
        <w:r w:rsidR="006E258B">
          <w:rPr>
            <w:noProof/>
            <w:webHidden/>
          </w:rPr>
          <w:t>III</w:t>
        </w:r>
        <w:r w:rsidR="001435AA">
          <w:rPr>
            <w:noProof/>
            <w:webHidden/>
          </w:rPr>
          <w:fldChar w:fldCharType="end"/>
        </w:r>
      </w:hyperlink>
    </w:p>
    <w:p w:rsidR="001435AA" w:rsidRDefault="00706EFA">
      <w:pPr>
        <w:pStyle w:val="Verzeichnis1"/>
        <w:tabs>
          <w:tab w:val="left" w:pos="660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316916433" w:history="1">
        <w:r w:rsidR="001435AA" w:rsidRPr="00020B88">
          <w:rPr>
            <w:rStyle w:val="Hyperlink"/>
            <w:noProof/>
          </w:rPr>
          <w:t>A.</w:t>
        </w:r>
        <w:r w:rsidR="001435AA">
          <w:rPr>
            <w:rFonts w:asciiTheme="minorHAnsi" w:eastAsiaTheme="minorEastAsia" w:hAnsiTheme="minorHAnsi"/>
            <w:noProof/>
            <w:sz w:val="22"/>
            <w:lang w:eastAsia="de-DE"/>
          </w:rPr>
          <w:tab/>
        </w:r>
        <w:r w:rsidR="001435AA" w:rsidRPr="00020B88">
          <w:rPr>
            <w:rStyle w:val="Hyperlink"/>
            <w:noProof/>
          </w:rPr>
          <w:t>Herzlich Willkommen</w:t>
        </w:r>
        <w:r w:rsidR="001435AA">
          <w:rPr>
            <w:noProof/>
            <w:webHidden/>
          </w:rPr>
          <w:tab/>
        </w:r>
        <w:r w:rsidR="001435AA">
          <w:rPr>
            <w:noProof/>
            <w:webHidden/>
          </w:rPr>
          <w:fldChar w:fldCharType="begin"/>
        </w:r>
        <w:r w:rsidR="001435AA">
          <w:rPr>
            <w:noProof/>
            <w:webHidden/>
          </w:rPr>
          <w:instrText xml:space="preserve"> PAGEREF _Toc316916433 \h </w:instrText>
        </w:r>
        <w:r w:rsidR="001435AA">
          <w:rPr>
            <w:noProof/>
            <w:webHidden/>
          </w:rPr>
        </w:r>
        <w:r w:rsidR="001435AA">
          <w:rPr>
            <w:noProof/>
            <w:webHidden/>
          </w:rPr>
          <w:fldChar w:fldCharType="separate"/>
        </w:r>
        <w:r w:rsidR="006E258B">
          <w:rPr>
            <w:noProof/>
            <w:webHidden/>
          </w:rPr>
          <w:t>3</w:t>
        </w:r>
        <w:r w:rsidR="001435AA">
          <w:rPr>
            <w:noProof/>
            <w:webHidden/>
          </w:rPr>
          <w:fldChar w:fldCharType="end"/>
        </w:r>
      </w:hyperlink>
    </w:p>
    <w:p w:rsidR="001435AA" w:rsidRDefault="00706EFA">
      <w:pPr>
        <w:pStyle w:val="Verzeichnis1"/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316916434" w:history="1">
        <w:r w:rsidR="001435AA" w:rsidRPr="00020B88">
          <w:rPr>
            <w:rStyle w:val="Hyperlink"/>
            <w:noProof/>
          </w:rPr>
          <w:t>Erklärung selbständiger Arbeit</w:t>
        </w:r>
        <w:r w:rsidR="001435AA">
          <w:rPr>
            <w:noProof/>
            <w:webHidden/>
          </w:rPr>
          <w:tab/>
        </w:r>
        <w:r w:rsidR="001435AA">
          <w:rPr>
            <w:noProof/>
            <w:webHidden/>
          </w:rPr>
          <w:fldChar w:fldCharType="begin"/>
        </w:r>
        <w:r w:rsidR="001435AA">
          <w:rPr>
            <w:noProof/>
            <w:webHidden/>
          </w:rPr>
          <w:instrText xml:space="preserve"> PAGEREF _Toc316916434 \h </w:instrText>
        </w:r>
        <w:r w:rsidR="001435AA">
          <w:rPr>
            <w:noProof/>
            <w:webHidden/>
          </w:rPr>
        </w:r>
        <w:r w:rsidR="001435AA">
          <w:rPr>
            <w:noProof/>
            <w:webHidden/>
          </w:rPr>
          <w:fldChar w:fldCharType="separate"/>
        </w:r>
        <w:r w:rsidR="006E258B">
          <w:rPr>
            <w:noProof/>
            <w:webHidden/>
          </w:rPr>
          <w:t>3</w:t>
        </w:r>
        <w:r w:rsidR="001435AA">
          <w:rPr>
            <w:noProof/>
            <w:webHidden/>
          </w:rPr>
          <w:fldChar w:fldCharType="end"/>
        </w:r>
      </w:hyperlink>
    </w:p>
    <w:p w:rsidR="00713555" w:rsidRPr="001D363F" w:rsidRDefault="00EC626C" w:rsidP="0073181D">
      <w:pPr>
        <w:rPr>
          <w:rFonts w:cs="Times New Roman"/>
        </w:rPr>
      </w:pPr>
      <w:r w:rsidRPr="001D363F">
        <w:rPr>
          <w:rFonts w:cs="Times New Roman"/>
        </w:rPr>
        <w:fldChar w:fldCharType="end"/>
      </w:r>
    </w:p>
    <w:p w:rsidR="00694B87" w:rsidRDefault="00694B87" w:rsidP="0073181D"/>
    <w:p w:rsidR="00694B87" w:rsidRDefault="00694B87" w:rsidP="0073181D"/>
    <w:p w:rsidR="00A835A4" w:rsidRDefault="00A835A4" w:rsidP="00BB68BB">
      <w:pPr>
        <w:pStyle w:val="04aVierteGliederungsebene"/>
        <w:sectPr w:rsidR="00A835A4" w:rsidSect="00275A61">
          <w:headerReference w:type="first" r:id="rId17"/>
          <w:footerReference w:type="first" r:id="rId18"/>
          <w:pgSz w:w="11906" w:h="16838"/>
          <w:pgMar w:top="1418" w:right="1134" w:bottom="992" w:left="1701" w:header="709" w:footer="709" w:gutter="0"/>
          <w:pgNumType w:fmt="upperRoman" w:start="1"/>
          <w:cols w:space="708"/>
          <w:titlePg/>
          <w:docGrid w:linePitch="360"/>
        </w:sectPr>
      </w:pPr>
    </w:p>
    <w:p w:rsidR="00E24AA7" w:rsidRDefault="00E24AA7" w:rsidP="00E24AA7">
      <w:pPr>
        <w:pStyle w:val="LiteraturverzeichnisHead"/>
      </w:pPr>
      <w:bookmarkStart w:id="0" w:name="_Toc316907795"/>
      <w:bookmarkStart w:id="1" w:name="_Toc316916431"/>
      <w:bookmarkStart w:id="2" w:name="_Toc316310734"/>
      <w:r>
        <w:lastRenderedPageBreak/>
        <w:t>Sachverhalt</w:t>
      </w:r>
      <w:bookmarkEnd w:id="0"/>
      <w:bookmarkEnd w:id="1"/>
    </w:p>
    <w:p w:rsidR="00E24AA7" w:rsidRDefault="00E24AA7" w:rsidP="00CD4CDF">
      <w:r>
        <w:t>Hier kan</w:t>
      </w:r>
      <w:r w:rsidR="007640B2">
        <w:t>nst Du den Sachverhalt einfügen oder abtippen, ganz wie es Dir beliebt.</w:t>
      </w:r>
    </w:p>
    <w:p w:rsidR="00E24AA7" w:rsidRDefault="00E24AA7">
      <w:pPr>
        <w:spacing w:after="200" w:line="276" w:lineRule="auto"/>
        <w:jc w:val="left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836058" w:rsidRPr="00836058" w:rsidRDefault="00F01787" w:rsidP="00836058">
      <w:pPr>
        <w:pStyle w:val="LiteraturverzeichnisHead"/>
        <w:spacing w:line="360" w:lineRule="auto"/>
      </w:pPr>
      <w:bookmarkStart w:id="3" w:name="_Toc316916432"/>
      <w:r w:rsidRPr="00CC0CE7">
        <w:lastRenderedPageBreak/>
        <w:t>Literaturverzeichnis</w:t>
      </w:r>
      <w:bookmarkEnd w:id="2"/>
      <w:bookmarkEnd w:id="3"/>
    </w:p>
    <w:tbl>
      <w:tblPr>
        <w:tblStyle w:val="Tabellenraster"/>
        <w:tblW w:w="9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802"/>
        <w:gridCol w:w="6480"/>
      </w:tblGrid>
      <w:tr w:rsidR="00E72FAD" w:rsidRPr="00836058" w:rsidTr="00836058">
        <w:tc>
          <w:tcPr>
            <w:tcW w:w="2802" w:type="dxa"/>
          </w:tcPr>
          <w:p w:rsidR="00E72FAD" w:rsidRPr="00836058" w:rsidRDefault="00E72FAD" w:rsidP="00FC4F1B">
            <w:pPr>
              <w:jc w:val="left"/>
              <w:rPr>
                <w:i/>
              </w:rPr>
            </w:pPr>
            <w:r>
              <w:rPr>
                <w:i/>
              </w:rPr>
              <w:t>Nachname, Vorname</w:t>
            </w:r>
          </w:p>
        </w:tc>
        <w:tc>
          <w:tcPr>
            <w:tcW w:w="6480" w:type="dxa"/>
          </w:tcPr>
          <w:p w:rsidR="00E72FAD" w:rsidRPr="00836058" w:rsidRDefault="00E72FAD" w:rsidP="00FC4F1B">
            <w:pPr>
              <w:jc w:val="left"/>
              <w:rPr>
                <w:i/>
              </w:rPr>
            </w:pPr>
            <w:r>
              <w:t xml:space="preserve">Titel des Aufsatzes, </w:t>
            </w:r>
            <w:r w:rsidRPr="00836058">
              <w:t>in:</w:t>
            </w:r>
            <w:r w:rsidRPr="00836058">
              <w:rPr>
                <w:i/>
              </w:rPr>
              <w:t xml:space="preserve"> </w:t>
            </w:r>
            <w:r>
              <w:t>Zeitschrift</w:t>
            </w:r>
            <w:r w:rsidRPr="00836058">
              <w:t xml:space="preserve"> </w:t>
            </w:r>
            <w:r>
              <w:t>Jahr</w:t>
            </w:r>
            <w:r w:rsidRPr="00836058">
              <w:t xml:space="preserve">, </w:t>
            </w:r>
            <w:r>
              <w:t>Anfangsseite–</w:t>
            </w:r>
            <w:proofErr w:type="spellStart"/>
            <w:r>
              <w:t>Endseite</w:t>
            </w:r>
            <w:proofErr w:type="spellEnd"/>
          </w:p>
          <w:p w:rsidR="00E72FAD" w:rsidRPr="00836058" w:rsidRDefault="00E72FAD" w:rsidP="00FC4F1B">
            <w:pPr>
              <w:jc w:val="left"/>
            </w:pPr>
          </w:p>
        </w:tc>
      </w:tr>
      <w:tr w:rsidR="00E72FAD" w:rsidRPr="00836058" w:rsidTr="00836058">
        <w:tc>
          <w:tcPr>
            <w:tcW w:w="2802" w:type="dxa"/>
          </w:tcPr>
          <w:p w:rsidR="00E72FAD" w:rsidRDefault="00E72FAD" w:rsidP="00FC4F1B">
            <w:pPr>
              <w:jc w:val="left"/>
              <w:rPr>
                <w:i/>
              </w:rPr>
            </w:pPr>
            <w:r>
              <w:rPr>
                <w:i/>
              </w:rPr>
              <w:t>Nachname, Vorname /</w:t>
            </w:r>
          </w:p>
          <w:p w:rsidR="00E72FAD" w:rsidRPr="00836058" w:rsidRDefault="00E72FAD" w:rsidP="00FC4F1B">
            <w:pPr>
              <w:jc w:val="left"/>
              <w:rPr>
                <w:i/>
              </w:rPr>
            </w:pPr>
            <w:r>
              <w:rPr>
                <w:i/>
              </w:rPr>
              <w:t>Nachname, Vorname</w:t>
            </w:r>
          </w:p>
        </w:tc>
        <w:tc>
          <w:tcPr>
            <w:tcW w:w="6480" w:type="dxa"/>
          </w:tcPr>
          <w:p w:rsidR="00E72FAD" w:rsidRPr="00836058" w:rsidRDefault="00E72FAD" w:rsidP="00FC4F1B">
            <w:pPr>
              <w:jc w:val="left"/>
            </w:pPr>
            <w:r w:rsidRPr="003F3EBF">
              <w:t>Titel des Kommentar</w:t>
            </w:r>
            <w:r>
              <w:t xml:space="preserve">s, </w:t>
            </w:r>
            <w:r w:rsidRPr="003F3EBF">
              <w:t>X. Auflage, Erscheinungsort Jahr</w:t>
            </w:r>
          </w:p>
          <w:p w:rsidR="00E72FAD" w:rsidRPr="00E81230" w:rsidRDefault="00E72FAD" w:rsidP="00FC4F1B">
            <w:pPr>
              <w:jc w:val="left"/>
              <w:rPr>
                <w:i/>
              </w:rPr>
            </w:pPr>
            <w:r w:rsidRPr="00836058">
              <w:rPr>
                <w:i/>
              </w:rPr>
              <w:t xml:space="preserve">zitiert: </w:t>
            </w:r>
            <w:r>
              <w:t>Kommentarkürzel</w:t>
            </w:r>
          </w:p>
          <w:p w:rsidR="00E72FAD" w:rsidRPr="00836058" w:rsidRDefault="00E72FAD" w:rsidP="00FC4F1B">
            <w:pPr>
              <w:jc w:val="left"/>
            </w:pPr>
          </w:p>
        </w:tc>
      </w:tr>
      <w:tr w:rsidR="00E72FAD" w:rsidRPr="00836058" w:rsidTr="00836058">
        <w:tc>
          <w:tcPr>
            <w:tcW w:w="2802" w:type="dxa"/>
          </w:tcPr>
          <w:p w:rsidR="00E72FAD" w:rsidRPr="00836058" w:rsidRDefault="00E72FAD" w:rsidP="00FC4F1B">
            <w:pPr>
              <w:jc w:val="left"/>
              <w:rPr>
                <w:i/>
              </w:rPr>
            </w:pPr>
            <w:r>
              <w:rPr>
                <w:i/>
              </w:rPr>
              <w:t>Nachname, Vorname</w:t>
            </w:r>
            <w:r w:rsidRPr="00836058">
              <w:rPr>
                <w:i/>
              </w:rPr>
              <w:t xml:space="preserve"> </w:t>
            </w:r>
          </w:p>
          <w:p w:rsidR="00E72FAD" w:rsidRPr="00836058" w:rsidRDefault="00E72FAD" w:rsidP="00FC4F1B">
            <w:pPr>
              <w:jc w:val="left"/>
              <w:rPr>
                <w:i/>
              </w:rPr>
            </w:pPr>
          </w:p>
        </w:tc>
        <w:tc>
          <w:tcPr>
            <w:tcW w:w="6480" w:type="dxa"/>
          </w:tcPr>
          <w:p w:rsidR="00E72FAD" w:rsidRPr="00836058" w:rsidRDefault="00E72FAD" w:rsidP="00FC4F1B">
            <w:pPr>
              <w:jc w:val="left"/>
            </w:pPr>
            <w:r>
              <w:t>Titel, X</w:t>
            </w:r>
            <w:r w:rsidRPr="00836058">
              <w:t xml:space="preserve">. Auflage, </w:t>
            </w:r>
            <w:r>
              <w:t>Erscheinungsort</w:t>
            </w:r>
            <w:r w:rsidRPr="00836058">
              <w:t xml:space="preserve"> </w:t>
            </w:r>
            <w:r>
              <w:t>Jahr</w:t>
            </w:r>
          </w:p>
          <w:p w:rsidR="00E72FAD" w:rsidRPr="00836058" w:rsidRDefault="00E72FAD" w:rsidP="00FC4F1B">
            <w:pPr>
              <w:jc w:val="left"/>
            </w:pPr>
            <w:r w:rsidRPr="00836058">
              <w:rPr>
                <w:i/>
              </w:rPr>
              <w:t xml:space="preserve">zitiert: </w:t>
            </w:r>
            <w:r>
              <w:rPr>
                <w:i/>
              </w:rPr>
              <w:t>Nachname</w:t>
            </w:r>
          </w:p>
          <w:p w:rsidR="00E72FAD" w:rsidRPr="00836058" w:rsidRDefault="00E72FAD" w:rsidP="00FC4F1B">
            <w:pPr>
              <w:jc w:val="left"/>
            </w:pPr>
          </w:p>
        </w:tc>
      </w:tr>
      <w:tr w:rsidR="00836058" w:rsidRPr="00836058" w:rsidTr="00836058">
        <w:tc>
          <w:tcPr>
            <w:tcW w:w="2802" w:type="dxa"/>
          </w:tcPr>
          <w:p w:rsidR="00836058" w:rsidRPr="00836058" w:rsidRDefault="00836058" w:rsidP="00836058">
            <w:pPr>
              <w:jc w:val="left"/>
              <w:rPr>
                <w:i/>
              </w:rPr>
            </w:pPr>
          </w:p>
        </w:tc>
        <w:tc>
          <w:tcPr>
            <w:tcW w:w="6480" w:type="dxa"/>
          </w:tcPr>
          <w:p w:rsidR="00836058" w:rsidRPr="00836058" w:rsidRDefault="00836058" w:rsidP="000A43A6">
            <w:pPr>
              <w:jc w:val="left"/>
            </w:pPr>
          </w:p>
        </w:tc>
      </w:tr>
    </w:tbl>
    <w:p w:rsidR="00836058" w:rsidRDefault="00836058" w:rsidP="00F01787">
      <w:pPr>
        <w:jc w:val="left"/>
      </w:pPr>
    </w:p>
    <w:p w:rsidR="00694B87" w:rsidRDefault="00694B87" w:rsidP="00F01787">
      <w:pPr>
        <w:jc w:val="left"/>
      </w:pPr>
    </w:p>
    <w:p w:rsidR="00694B87" w:rsidRDefault="00694B87" w:rsidP="00F01787">
      <w:pPr>
        <w:jc w:val="left"/>
      </w:pPr>
    </w:p>
    <w:p w:rsidR="00836058" w:rsidRPr="00F01787" w:rsidRDefault="00836058" w:rsidP="00F01787">
      <w:pPr>
        <w:jc w:val="left"/>
        <w:sectPr w:rsidR="00836058" w:rsidRPr="00F01787" w:rsidSect="00474E05">
          <w:pgSz w:w="11906" w:h="16838"/>
          <w:pgMar w:top="1134" w:right="1134" w:bottom="1418" w:left="1701" w:header="709" w:footer="709" w:gutter="0"/>
          <w:pgNumType w:fmt="upperRoman"/>
          <w:cols w:space="708"/>
          <w:docGrid w:linePitch="360"/>
        </w:sectPr>
      </w:pPr>
    </w:p>
    <w:p w:rsidR="003F3EBF" w:rsidRPr="003F3EBF" w:rsidRDefault="003F3EBF" w:rsidP="003F3EBF">
      <w:pPr>
        <w:spacing w:before="120" w:after="240"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Gutachten</w:t>
      </w:r>
    </w:p>
    <w:p w:rsidR="001C7FC2" w:rsidRDefault="006E258B" w:rsidP="0004353F">
      <w:pPr>
        <w:pStyle w:val="01AErsteGliederungsebene"/>
      </w:pPr>
      <w:bookmarkStart w:id="4" w:name="_Toc316916433"/>
      <w:r>
        <w:t>Herzlich w</w:t>
      </w:r>
      <w:bookmarkStart w:id="5" w:name="_GoBack"/>
      <w:bookmarkEnd w:id="5"/>
      <w:r w:rsidR="0004353F">
        <w:t>illkommen</w:t>
      </w:r>
      <w:bookmarkEnd w:id="4"/>
    </w:p>
    <w:p w:rsidR="0004353F" w:rsidRDefault="0004353F" w:rsidP="0004353F">
      <w:r>
        <w:t xml:space="preserve">Wir wünschen Dir ganz viel Erfolg beim Erstellen Deiner </w:t>
      </w:r>
      <w:r w:rsidR="007640B2">
        <w:t>Haus</w:t>
      </w:r>
      <w:r>
        <w:t xml:space="preserve">arbeit. Und denk daran: </w:t>
      </w:r>
      <w:r w:rsidR="000A43A6">
        <w:t>Diese Seiten füllen sich nicht auf einmal, sondern Schritt für Schritt.</w:t>
      </w:r>
    </w:p>
    <w:p w:rsidR="000A43A6" w:rsidRDefault="000A43A6" w:rsidP="008F4123">
      <w:r>
        <w:t>Und los.</w:t>
      </w:r>
    </w:p>
    <w:p w:rsidR="000A43A6" w:rsidRDefault="000A43A6" w:rsidP="001C7FC2">
      <w:pPr>
        <w:pStyle w:val="02IZweiteGliederungsebene"/>
        <w:numPr>
          <w:ilvl w:val="0"/>
          <w:numId w:val="0"/>
        </w:numPr>
      </w:pPr>
    </w:p>
    <w:p w:rsidR="000A43A6" w:rsidRDefault="000A43A6" w:rsidP="001C7FC2">
      <w:pPr>
        <w:pStyle w:val="02IZweiteGliederungsebene"/>
        <w:numPr>
          <w:ilvl w:val="0"/>
          <w:numId w:val="0"/>
        </w:numPr>
      </w:pPr>
    </w:p>
    <w:p w:rsidR="000A43A6" w:rsidRDefault="000A43A6" w:rsidP="001C7FC2">
      <w:pPr>
        <w:pStyle w:val="02IZweiteGliederungsebene"/>
        <w:numPr>
          <w:ilvl w:val="0"/>
          <w:numId w:val="0"/>
        </w:numPr>
      </w:pPr>
    </w:p>
    <w:p w:rsidR="00694B87" w:rsidRDefault="00694B87">
      <w:pPr>
        <w:spacing w:after="200" w:line="276" w:lineRule="auto"/>
        <w:jc w:val="left"/>
        <w:rPr>
          <w:rFonts w:eastAsiaTheme="majorEastAsia" w:cstheme="majorBidi"/>
          <w:b/>
          <w:bCs/>
          <w:szCs w:val="24"/>
        </w:rPr>
      </w:pPr>
      <w:r>
        <w:br w:type="page"/>
      </w:r>
    </w:p>
    <w:p w:rsidR="006F73F2" w:rsidRDefault="006F73F2" w:rsidP="00C01E8A">
      <w:pPr>
        <w:pStyle w:val="LiteraturverzeichnisHead"/>
        <w:sectPr w:rsidR="006F73F2" w:rsidSect="006F73F2">
          <w:headerReference w:type="default" r:id="rId19"/>
          <w:pgSz w:w="11906" w:h="16838"/>
          <w:pgMar w:top="851" w:right="1134" w:bottom="851" w:left="3969" w:header="709" w:footer="709" w:gutter="0"/>
          <w:pgNumType w:start="1"/>
          <w:cols w:space="708"/>
          <w:docGrid w:linePitch="360"/>
        </w:sectPr>
      </w:pPr>
    </w:p>
    <w:p w:rsidR="00481F85" w:rsidRDefault="00481F85" w:rsidP="00C01E8A">
      <w:pPr>
        <w:pStyle w:val="LiteraturverzeichnisHead"/>
      </w:pPr>
      <w:bookmarkStart w:id="6" w:name="_Toc316916434"/>
      <w:r>
        <w:lastRenderedPageBreak/>
        <w:t>Erklärung selbständiger Arbeit</w:t>
      </w:r>
      <w:bookmarkEnd w:id="6"/>
    </w:p>
    <w:p w:rsidR="00C01E8A" w:rsidRDefault="00C01E8A" w:rsidP="00C01E8A">
      <w:r>
        <w:t xml:space="preserve">Hiermit erkläre ich, dass ich die vorliegende </w:t>
      </w:r>
      <w:r w:rsidR="007640B2">
        <w:t>Haus</w:t>
      </w:r>
      <w:r>
        <w:t>arbeit selbständig verfasst und keine and</w:t>
      </w:r>
      <w:r>
        <w:t>e</w:t>
      </w:r>
      <w:r>
        <w:t>ren als die angegebenen Hilfsmittel benutzt habe.</w:t>
      </w:r>
    </w:p>
    <w:p w:rsidR="008D1301" w:rsidRDefault="008D1301" w:rsidP="00C01E8A"/>
    <w:p w:rsidR="00C01E8A" w:rsidRDefault="00C01E8A" w:rsidP="00C01E8A">
      <w:r>
        <w:t xml:space="preserve">Die Stellen der </w:t>
      </w:r>
      <w:r w:rsidR="007640B2">
        <w:t>Haus</w:t>
      </w:r>
      <w:r>
        <w:t>arbeit, die anderen Quellen im Wortlaut oder dem Sinn nach entnommen wurden, sind durch Angaben der Herkunft kenntlich gemacht.</w:t>
      </w:r>
    </w:p>
    <w:p w:rsidR="008D1301" w:rsidRDefault="008D1301" w:rsidP="00C01E8A"/>
    <w:p w:rsidR="00E321FC" w:rsidRDefault="00E321FC" w:rsidP="00C01E8A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67"/>
        <w:gridCol w:w="4501"/>
      </w:tblGrid>
      <w:tr w:rsidR="00E321FC" w:rsidTr="00E321FC">
        <w:tc>
          <w:tcPr>
            <w:tcW w:w="4219" w:type="dxa"/>
            <w:tcBorders>
              <w:bottom w:val="single" w:sz="4" w:space="0" w:color="auto"/>
            </w:tcBorders>
          </w:tcPr>
          <w:p w:rsidR="00E321FC" w:rsidRDefault="00E321FC" w:rsidP="00C01E8A"/>
        </w:tc>
        <w:tc>
          <w:tcPr>
            <w:tcW w:w="567" w:type="dxa"/>
          </w:tcPr>
          <w:p w:rsidR="00E321FC" w:rsidRDefault="00E321FC" w:rsidP="00C01E8A"/>
        </w:tc>
        <w:tc>
          <w:tcPr>
            <w:tcW w:w="4501" w:type="dxa"/>
            <w:tcBorders>
              <w:bottom w:val="single" w:sz="4" w:space="0" w:color="auto"/>
            </w:tcBorders>
          </w:tcPr>
          <w:p w:rsidR="00E321FC" w:rsidRDefault="00E321FC" w:rsidP="00C01E8A"/>
        </w:tc>
      </w:tr>
      <w:tr w:rsidR="00E321FC" w:rsidTr="00E321FC">
        <w:tc>
          <w:tcPr>
            <w:tcW w:w="4219" w:type="dxa"/>
            <w:tcBorders>
              <w:top w:val="single" w:sz="4" w:space="0" w:color="auto"/>
            </w:tcBorders>
          </w:tcPr>
          <w:p w:rsidR="00E321FC" w:rsidRDefault="00E321FC" w:rsidP="00E321FC">
            <w:pPr>
              <w:jc w:val="center"/>
            </w:pPr>
            <w:r>
              <w:t>Ort und Datum</w:t>
            </w:r>
          </w:p>
        </w:tc>
        <w:tc>
          <w:tcPr>
            <w:tcW w:w="567" w:type="dxa"/>
          </w:tcPr>
          <w:p w:rsidR="00E321FC" w:rsidRDefault="00E321FC" w:rsidP="00C01E8A"/>
        </w:tc>
        <w:tc>
          <w:tcPr>
            <w:tcW w:w="4501" w:type="dxa"/>
            <w:tcBorders>
              <w:top w:val="single" w:sz="4" w:space="0" w:color="auto"/>
            </w:tcBorders>
          </w:tcPr>
          <w:p w:rsidR="00E321FC" w:rsidRDefault="00E321FC" w:rsidP="00E321FC">
            <w:pPr>
              <w:jc w:val="center"/>
            </w:pPr>
            <w:r>
              <w:t>Unterschrift</w:t>
            </w:r>
          </w:p>
        </w:tc>
      </w:tr>
    </w:tbl>
    <w:p w:rsidR="008D1301" w:rsidRPr="0004353F" w:rsidRDefault="008D1301" w:rsidP="00C01E8A"/>
    <w:sectPr w:rsidR="008D1301" w:rsidRPr="0004353F" w:rsidSect="001435AA">
      <w:headerReference w:type="default" r:id="rId20"/>
      <w:type w:val="continuous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EFA" w:rsidRDefault="00706EFA" w:rsidP="0073181D">
      <w:r>
        <w:separator/>
      </w:r>
    </w:p>
    <w:p w:rsidR="00706EFA" w:rsidRDefault="00706EFA" w:rsidP="0073181D"/>
  </w:endnote>
  <w:endnote w:type="continuationSeparator" w:id="0">
    <w:p w:rsidR="00706EFA" w:rsidRDefault="00706EFA" w:rsidP="0073181D">
      <w:r>
        <w:continuationSeparator/>
      </w:r>
    </w:p>
    <w:p w:rsidR="00706EFA" w:rsidRDefault="00706EFA" w:rsidP="007318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36D" w:rsidRDefault="0075036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EFA" w:rsidRDefault="00706EFA" w:rsidP="0073181D">
      <w:r>
        <w:separator/>
      </w:r>
    </w:p>
  </w:footnote>
  <w:footnote w:type="continuationSeparator" w:id="0">
    <w:p w:rsidR="00706EFA" w:rsidRDefault="00706EFA" w:rsidP="007318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25F" w:rsidRDefault="006F125F" w:rsidP="00DF4B5A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F125F" w:rsidRDefault="006F125F" w:rsidP="00694B87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9048691"/>
      <w:docPartObj>
        <w:docPartGallery w:val="Page Numbers (Top of Page)"/>
        <w:docPartUnique/>
      </w:docPartObj>
    </w:sdtPr>
    <w:sdtEndPr/>
    <w:sdtContent>
      <w:p w:rsidR="006F125F" w:rsidRPr="00474E05" w:rsidRDefault="006F125F" w:rsidP="003B2B03">
        <w:pPr>
          <w:pStyle w:val="Kopfzeile"/>
          <w:jc w:val="right"/>
        </w:pPr>
        <w:r w:rsidRPr="00474E05">
          <w:fldChar w:fldCharType="begin"/>
        </w:r>
        <w:r w:rsidRPr="00474E05">
          <w:instrText>PAGE   \* MERGEFORMAT</w:instrText>
        </w:r>
        <w:r w:rsidRPr="00474E05">
          <w:fldChar w:fldCharType="separate"/>
        </w:r>
        <w:r w:rsidR="006E258B">
          <w:rPr>
            <w:noProof/>
          </w:rPr>
          <w:t>IV</w:t>
        </w:r>
        <w:r w:rsidRPr="00474E05">
          <w:fldChar w:fldCharType="end"/>
        </w:r>
      </w:p>
    </w:sdtContent>
  </w:sdt>
  <w:p w:rsidR="006F125F" w:rsidRDefault="006F125F" w:rsidP="0073181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36D" w:rsidRDefault="0075036D" w:rsidP="00836058">
    <w:pPr>
      <w:pStyle w:val="Kopfzeile"/>
      <w:jc w:val="right"/>
    </w:pPr>
  </w:p>
  <w:p w:rsidR="0075036D" w:rsidRDefault="0075036D" w:rsidP="00836058">
    <w:pPr>
      <w:pStyle w:val="Kopfzeile"/>
    </w:pPr>
  </w:p>
  <w:p w:rsidR="0075036D" w:rsidRDefault="0075036D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B87" w:rsidRDefault="00694B87" w:rsidP="00DF4B5A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E258B">
      <w:rPr>
        <w:rStyle w:val="Seitenzahl"/>
        <w:noProof/>
      </w:rPr>
      <w:t>1</w:t>
    </w:r>
    <w:r>
      <w:rPr>
        <w:rStyle w:val="Seitenzahl"/>
      </w:rPr>
      <w:fldChar w:fldCharType="end"/>
    </w:r>
  </w:p>
  <w:p w:rsidR="0075036D" w:rsidRDefault="0075036D" w:rsidP="0073181D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3F2" w:rsidRDefault="006F73F2" w:rsidP="006F73F2">
    <w:pPr>
      <w:pStyle w:val="Kopfzeile"/>
      <w:jc w:val="right"/>
    </w:pPr>
  </w:p>
  <w:p w:rsidR="006F73F2" w:rsidRDefault="006F73F2" w:rsidP="006F73F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714C8"/>
    <w:multiLevelType w:val="hybridMultilevel"/>
    <w:tmpl w:val="5ADC225E"/>
    <w:lvl w:ilvl="0" w:tplc="F8882AFE">
      <w:start w:val="1"/>
      <w:numFmt w:val="decimal"/>
      <w:pStyle w:val="061SechsteGliederungsebene"/>
      <w:lvlText w:val="(%1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B4952"/>
    <w:multiLevelType w:val="hybridMultilevel"/>
    <w:tmpl w:val="A4166EF2"/>
    <w:lvl w:ilvl="0" w:tplc="D4AE9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7637C"/>
    <w:multiLevelType w:val="hybridMultilevel"/>
    <w:tmpl w:val="17EE5966"/>
    <w:lvl w:ilvl="0" w:tplc="350EA1FA">
      <w:start w:val="27"/>
      <w:numFmt w:val="lowerLetter"/>
      <w:pStyle w:val="05aaFnfteGliederungsebene"/>
      <w:lvlText w:val="%1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B0142"/>
    <w:multiLevelType w:val="hybridMultilevel"/>
    <w:tmpl w:val="F73C7EB8"/>
    <w:lvl w:ilvl="0" w:tplc="0F6E3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D536B1"/>
    <w:multiLevelType w:val="hybridMultilevel"/>
    <w:tmpl w:val="B1CEC9DC"/>
    <w:lvl w:ilvl="0" w:tplc="9EF0FC6C">
      <w:start w:val="1"/>
      <w:numFmt w:val="lowerLetter"/>
      <w:pStyle w:val="07aSiebteGliederungsebene"/>
      <w:lvlText w:val="(%1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60106"/>
    <w:multiLevelType w:val="multilevel"/>
    <w:tmpl w:val="6220DDDE"/>
    <w:lvl w:ilvl="0">
      <w:start w:val="1"/>
      <w:numFmt w:val="upperLetter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right"/>
      <w:pPr>
        <w:tabs>
          <w:tab w:val="num" w:pos="454"/>
        </w:tabs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5">
      <w:start w:val="1"/>
      <w:numFmt w:val="decimal"/>
      <w:lvlText w:val="(%6)"/>
      <w:lvlJc w:val="right"/>
      <w:pPr>
        <w:tabs>
          <w:tab w:val="num" w:pos="454"/>
        </w:tabs>
        <w:ind w:left="0" w:firstLine="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7">
      <w:start w:val="27"/>
      <w:numFmt w:val="lowerLetter"/>
      <w:lvlText w:val="(%8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8">
      <w:start w:val="53"/>
      <w:numFmt w:val="lowerLetter"/>
      <w:lvlText w:val="(%9)"/>
      <w:lvlJc w:val="left"/>
      <w:pPr>
        <w:tabs>
          <w:tab w:val="num" w:pos="454"/>
        </w:tabs>
        <w:ind w:left="0" w:firstLine="0"/>
      </w:pPr>
      <w:rPr>
        <w:rFonts w:hint="default"/>
      </w:rPr>
    </w:lvl>
  </w:abstractNum>
  <w:abstractNum w:abstractNumId="6">
    <w:nsid w:val="3A7147A2"/>
    <w:multiLevelType w:val="hybridMultilevel"/>
    <w:tmpl w:val="2FB6D654"/>
    <w:lvl w:ilvl="0" w:tplc="B3DEC954">
      <w:start w:val="2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EB1366"/>
    <w:multiLevelType w:val="hybridMultilevel"/>
    <w:tmpl w:val="5B2626E2"/>
    <w:lvl w:ilvl="0" w:tplc="CA4A32D4">
      <w:start w:val="1"/>
      <w:numFmt w:val="lowerLetter"/>
      <w:pStyle w:val="04aVierteGliederungsebene"/>
      <w:lvlText w:val="%1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301AA3"/>
    <w:multiLevelType w:val="hybridMultilevel"/>
    <w:tmpl w:val="A8F8B5D0"/>
    <w:lvl w:ilvl="0" w:tplc="DC425790">
      <w:start w:val="1"/>
      <w:numFmt w:val="ordinal"/>
      <w:lvlText w:val="%1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327B8D"/>
    <w:multiLevelType w:val="hybridMultilevel"/>
    <w:tmpl w:val="91C01708"/>
    <w:lvl w:ilvl="0" w:tplc="FA88F9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753B04"/>
    <w:multiLevelType w:val="hybridMultilevel"/>
    <w:tmpl w:val="4C5A9AA2"/>
    <w:lvl w:ilvl="0" w:tplc="7DE67CD4">
      <w:start w:val="1"/>
      <w:numFmt w:val="upperRoman"/>
      <w:pStyle w:val="02IZweiteGliederungsebene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02312B"/>
    <w:multiLevelType w:val="hybridMultilevel"/>
    <w:tmpl w:val="FE387496"/>
    <w:lvl w:ilvl="0" w:tplc="AA62086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D2033D"/>
    <w:multiLevelType w:val="multilevel"/>
    <w:tmpl w:val="6220DDDE"/>
    <w:lvl w:ilvl="0">
      <w:start w:val="1"/>
      <w:numFmt w:val="upperLetter"/>
      <w:pStyle w:val="01AErsteGliederungsebene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right"/>
      <w:pPr>
        <w:tabs>
          <w:tab w:val="num" w:pos="454"/>
        </w:tabs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5">
      <w:start w:val="1"/>
      <w:numFmt w:val="decimal"/>
      <w:lvlText w:val="(%6)"/>
      <w:lvlJc w:val="right"/>
      <w:pPr>
        <w:tabs>
          <w:tab w:val="num" w:pos="454"/>
        </w:tabs>
        <w:ind w:left="0" w:firstLine="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7">
      <w:start w:val="27"/>
      <w:numFmt w:val="lowerLetter"/>
      <w:lvlText w:val="(%8)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8">
      <w:start w:val="53"/>
      <w:numFmt w:val="lowerLetter"/>
      <w:lvlText w:val="(%9)"/>
      <w:lvlJc w:val="left"/>
      <w:pPr>
        <w:tabs>
          <w:tab w:val="num" w:pos="454"/>
        </w:tabs>
        <w:ind w:left="0" w:firstLine="0"/>
      </w:pPr>
      <w:rPr>
        <w:rFonts w:hint="default"/>
      </w:rPr>
    </w:lvl>
  </w:abstractNum>
  <w:abstractNum w:abstractNumId="13">
    <w:nsid w:val="6EFA2A99"/>
    <w:multiLevelType w:val="hybridMultilevel"/>
    <w:tmpl w:val="7F22D49C"/>
    <w:lvl w:ilvl="0" w:tplc="0407000F">
      <w:start w:val="1"/>
      <w:numFmt w:val="decimal"/>
      <w:pStyle w:val="031DritteGliederungsebene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9"/>
  </w:num>
  <w:num w:numId="9">
    <w:abstractNumId w:val="11"/>
  </w:num>
  <w:num w:numId="10">
    <w:abstractNumId w:val="2"/>
  </w:num>
  <w:num w:numId="11">
    <w:abstractNumId w:val="0"/>
  </w:num>
  <w:num w:numId="12">
    <w:abstractNumId w:val="4"/>
  </w:num>
  <w:num w:numId="13">
    <w:abstractNumId w:val="8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12"/>
  </w:num>
  <w:num w:numId="18">
    <w:abstractNumId w:val="13"/>
  </w:num>
  <w:num w:numId="19">
    <w:abstractNumId w:val="7"/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13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58B"/>
    <w:rsid w:val="00004BD1"/>
    <w:rsid w:val="00036851"/>
    <w:rsid w:val="0004267E"/>
    <w:rsid w:val="0004353F"/>
    <w:rsid w:val="00043C06"/>
    <w:rsid w:val="00075EC8"/>
    <w:rsid w:val="000955A4"/>
    <w:rsid w:val="000A43A6"/>
    <w:rsid w:val="000E5E82"/>
    <w:rsid w:val="000E7BEA"/>
    <w:rsid w:val="000F1A43"/>
    <w:rsid w:val="00105A9F"/>
    <w:rsid w:val="0013510A"/>
    <w:rsid w:val="001352F0"/>
    <w:rsid w:val="001435AA"/>
    <w:rsid w:val="00194F44"/>
    <w:rsid w:val="001A1C0C"/>
    <w:rsid w:val="001B5B2D"/>
    <w:rsid w:val="001C7FC2"/>
    <w:rsid w:val="001D363F"/>
    <w:rsid w:val="00243AC3"/>
    <w:rsid w:val="00245017"/>
    <w:rsid w:val="00255F9C"/>
    <w:rsid w:val="00263538"/>
    <w:rsid w:val="00275A61"/>
    <w:rsid w:val="002A113C"/>
    <w:rsid w:val="002B343F"/>
    <w:rsid w:val="002C2648"/>
    <w:rsid w:val="002D1F94"/>
    <w:rsid w:val="002F2108"/>
    <w:rsid w:val="002F34CA"/>
    <w:rsid w:val="002F6388"/>
    <w:rsid w:val="00350601"/>
    <w:rsid w:val="00363505"/>
    <w:rsid w:val="0038545A"/>
    <w:rsid w:val="00387723"/>
    <w:rsid w:val="003B27D1"/>
    <w:rsid w:val="003B2B03"/>
    <w:rsid w:val="003B5136"/>
    <w:rsid w:val="003C3D00"/>
    <w:rsid w:val="003D6D53"/>
    <w:rsid w:val="003E4112"/>
    <w:rsid w:val="003E720D"/>
    <w:rsid w:val="003F3EBF"/>
    <w:rsid w:val="0045712C"/>
    <w:rsid w:val="00474E05"/>
    <w:rsid w:val="00481246"/>
    <w:rsid w:val="00481F85"/>
    <w:rsid w:val="004A27B4"/>
    <w:rsid w:val="004B724C"/>
    <w:rsid w:val="004B770E"/>
    <w:rsid w:val="004D164A"/>
    <w:rsid w:val="004D632B"/>
    <w:rsid w:val="005067E1"/>
    <w:rsid w:val="00522E13"/>
    <w:rsid w:val="0053599F"/>
    <w:rsid w:val="0055784F"/>
    <w:rsid w:val="0056246C"/>
    <w:rsid w:val="00562CB8"/>
    <w:rsid w:val="0057479E"/>
    <w:rsid w:val="005D05CC"/>
    <w:rsid w:val="005E4A0F"/>
    <w:rsid w:val="00607EBE"/>
    <w:rsid w:val="006246AF"/>
    <w:rsid w:val="00664C6E"/>
    <w:rsid w:val="00674266"/>
    <w:rsid w:val="00694B87"/>
    <w:rsid w:val="006E258B"/>
    <w:rsid w:val="006F125F"/>
    <w:rsid w:val="006F73F2"/>
    <w:rsid w:val="00706EFA"/>
    <w:rsid w:val="00712559"/>
    <w:rsid w:val="00713555"/>
    <w:rsid w:val="00716A71"/>
    <w:rsid w:val="0073181D"/>
    <w:rsid w:val="0075036D"/>
    <w:rsid w:val="007640B2"/>
    <w:rsid w:val="007F40D2"/>
    <w:rsid w:val="00833E28"/>
    <w:rsid w:val="00836058"/>
    <w:rsid w:val="00875A36"/>
    <w:rsid w:val="008970FF"/>
    <w:rsid w:val="008C6682"/>
    <w:rsid w:val="008C7719"/>
    <w:rsid w:val="008D1301"/>
    <w:rsid w:val="008D67CF"/>
    <w:rsid w:val="008D7B48"/>
    <w:rsid w:val="008F4123"/>
    <w:rsid w:val="00900115"/>
    <w:rsid w:val="00923CAF"/>
    <w:rsid w:val="0095659B"/>
    <w:rsid w:val="00957312"/>
    <w:rsid w:val="00961AEC"/>
    <w:rsid w:val="00993813"/>
    <w:rsid w:val="009A185F"/>
    <w:rsid w:val="009F0987"/>
    <w:rsid w:val="00A23F23"/>
    <w:rsid w:val="00A271B7"/>
    <w:rsid w:val="00A30B5C"/>
    <w:rsid w:val="00A835A4"/>
    <w:rsid w:val="00A96526"/>
    <w:rsid w:val="00AD2D7C"/>
    <w:rsid w:val="00B32053"/>
    <w:rsid w:val="00B43066"/>
    <w:rsid w:val="00B567F2"/>
    <w:rsid w:val="00B60E20"/>
    <w:rsid w:val="00B84A0B"/>
    <w:rsid w:val="00BB68BB"/>
    <w:rsid w:val="00C01E8A"/>
    <w:rsid w:val="00C03E6E"/>
    <w:rsid w:val="00C91C02"/>
    <w:rsid w:val="00C93B8A"/>
    <w:rsid w:val="00CC0CE7"/>
    <w:rsid w:val="00CD4CDF"/>
    <w:rsid w:val="00CE0990"/>
    <w:rsid w:val="00CE4F4D"/>
    <w:rsid w:val="00D16496"/>
    <w:rsid w:val="00D66719"/>
    <w:rsid w:val="00D80138"/>
    <w:rsid w:val="00DA1CF2"/>
    <w:rsid w:val="00DB2697"/>
    <w:rsid w:val="00DB73C1"/>
    <w:rsid w:val="00E24AA7"/>
    <w:rsid w:val="00E321FC"/>
    <w:rsid w:val="00E72FAD"/>
    <w:rsid w:val="00E94E41"/>
    <w:rsid w:val="00E9669B"/>
    <w:rsid w:val="00EB3A24"/>
    <w:rsid w:val="00EC2727"/>
    <w:rsid w:val="00EC626C"/>
    <w:rsid w:val="00ED362B"/>
    <w:rsid w:val="00F01787"/>
    <w:rsid w:val="00F03CF8"/>
    <w:rsid w:val="00F22296"/>
    <w:rsid w:val="00F32AD0"/>
    <w:rsid w:val="00F33E1C"/>
    <w:rsid w:val="00F4171A"/>
    <w:rsid w:val="00F70299"/>
    <w:rsid w:val="00F74660"/>
    <w:rsid w:val="00F80FDE"/>
    <w:rsid w:val="00F83816"/>
    <w:rsid w:val="00F85849"/>
    <w:rsid w:val="00FB1B16"/>
    <w:rsid w:val="00FC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Gutachten"/>
    <w:qFormat/>
    <w:rsid w:val="001D363F"/>
    <w:pPr>
      <w:spacing w:after="0" w:line="360" w:lineRule="auto"/>
      <w:jc w:val="both"/>
    </w:pPr>
    <w:rPr>
      <w:rFonts w:ascii="Times New Roman" w:hAnsi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135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135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A43A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0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0FF"/>
    <w:rPr>
      <w:rFonts w:ascii="Tahoma" w:hAnsi="Tahoma" w:cs="Tahoma"/>
      <w:sz w:val="16"/>
      <w:szCs w:val="16"/>
    </w:rPr>
  </w:style>
  <w:style w:type="paragraph" w:customStyle="1" w:styleId="01AErsteGliederungsebene">
    <w:name w:val="01 A. Erste Gliederungsebene"/>
    <w:basedOn w:val="berschrift1"/>
    <w:link w:val="01AErsteGliederungsebeneZchn"/>
    <w:qFormat/>
    <w:rsid w:val="001D363F"/>
    <w:pPr>
      <w:numPr>
        <w:numId w:val="17"/>
      </w:numPr>
      <w:spacing w:before="360" w:after="240" w:line="240" w:lineRule="auto"/>
    </w:pPr>
    <w:rPr>
      <w:rFonts w:ascii="Times New Roman" w:hAnsi="Times New Roman"/>
      <w:bCs w:val="0"/>
      <w:color w:val="auto"/>
      <w:sz w:val="24"/>
      <w:szCs w:val="24"/>
    </w:rPr>
  </w:style>
  <w:style w:type="paragraph" w:customStyle="1" w:styleId="02IZweiteGliederungsebene">
    <w:name w:val="02 I. Zweite Gliederungsebene"/>
    <w:basedOn w:val="berschrift2"/>
    <w:link w:val="02IZweiteGliederungsebeneZchn"/>
    <w:qFormat/>
    <w:rsid w:val="00664C6E"/>
    <w:pPr>
      <w:numPr>
        <w:numId w:val="3"/>
      </w:numPr>
      <w:spacing w:before="240" w:after="120" w:line="240" w:lineRule="auto"/>
      <w:contextualSpacing/>
    </w:pPr>
    <w:rPr>
      <w:rFonts w:asciiTheme="majorBidi" w:hAnsiTheme="majorBidi"/>
      <w:color w:val="auto"/>
      <w:sz w:val="24"/>
      <w:szCs w:val="24"/>
    </w:rPr>
  </w:style>
  <w:style w:type="character" w:customStyle="1" w:styleId="01AErsteGliederungsebeneZchn">
    <w:name w:val="01 A. Erste Gliederungsebene Zchn"/>
    <w:basedOn w:val="Absatz-Standardschriftart"/>
    <w:link w:val="01AErsteGliederungsebene"/>
    <w:rsid w:val="001D363F"/>
    <w:rPr>
      <w:rFonts w:ascii="Times New Roman" w:eastAsiaTheme="majorEastAsia" w:hAnsi="Times New Roman" w:cstheme="majorBidi"/>
      <w:b/>
      <w:szCs w:val="24"/>
    </w:rPr>
  </w:style>
  <w:style w:type="paragraph" w:customStyle="1" w:styleId="031DritteGliederungsebene">
    <w:name w:val="03 1. Dritte Gliederungsebene"/>
    <w:basedOn w:val="Standard"/>
    <w:link w:val="031DritteGliederungsebeneZchn"/>
    <w:qFormat/>
    <w:rsid w:val="00F33E1C"/>
    <w:pPr>
      <w:numPr>
        <w:numId w:val="18"/>
      </w:numPr>
      <w:spacing w:before="120" w:after="120" w:line="240" w:lineRule="auto"/>
      <w:contextualSpacing/>
      <w:outlineLvl w:val="2"/>
    </w:pPr>
    <w:rPr>
      <w:szCs w:val="24"/>
    </w:rPr>
  </w:style>
  <w:style w:type="character" w:customStyle="1" w:styleId="02IZweiteGliederungsebeneZchn">
    <w:name w:val="02 I. Zweite Gliederungsebene Zchn"/>
    <w:basedOn w:val="Absatz-Standardschriftart"/>
    <w:link w:val="02IZweiteGliederungsebene"/>
    <w:rsid w:val="00664C6E"/>
    <w:rPr>
      <w:rFonts w:asciiTheme="majorBidi" w:eastAsiaTheme="majorEastAsia" w:hAnsiTheme="majorBidi" w:cstheme="majorBidi"/>
      <w:b/>
      <w:bCs/>
      <w:szCs w:val="24"/>
    </w:rPr>
  </w:style>
  <w:style w:type="paragraph" w:customStyle="1" w:styleId="04aVierteGliederungsebene">
    <w:name w:val="04 a) Vierte Gliederungsebene"/>
    <w:basedOn w:val="Standard"/>
    <w:link w:val="04aVierteGliederungsebeneZchn"/>
    <w:qFormat/>
    <w:rsid w:val="00F33E1C"/>
    <w:pPr>
      <w:numPr>
        <w:numId w:val="19"/>
      </w:numPr>
      <w:spacing w:before="120" w:after="120" w:line="240" w:lineRule="auto"/>
      <w:contextualSpacing/>
      <w:outlineLvl w:val="3"/>
    </w:pPr>
  </w:style>
  <w:style w:type="character" w:customStyle="1" w:styleId="031DritteGliederungsebeneZchn">
    <w:name w:val="03 1. Dritte Gliederungsebene Zchn"/>
    <w:basedOn w:val="Absatz-Standardschriftart"/>
    <w:link w:val="031DritteGliederungsebene"/>
    <w:rsid w:val="00F33E1C"/>
    <w:rPr>
      <w:szCs w:val="24"/>
    </w:rPr>
  </w:style>
  <w:style w:type="paragraph" w:customStyle="1" w:styleId="05aaFnfteGliederungsebene">
    <w:name w:val="05 aa) Fünfte Gliederungsebene"/>
    <w:basedOn w:val="Standard"/>
    <w:link w:val="05aaFnfteGliederungsebeneZchn"/>
    <w:qFormat/>
    <w:rsid w:val="00004BD1"/>
    <w:pPr>
      <w:numPr>
        <w:numId w:val="10"/>
      </w:numPr>
      <w:spacing w:before="120"/>
      <w:contextualSpacing/>
      <w:outlineLvl w:val="4"/>
    </w:pPr>
  </w:style>
  <w:style w:type="character" w:customStyle="1" w:styleId="04aVierteGliederungsebeneZchn">
    <w:name w:val="04 a) Vierte Gliederungsebene Zchn"/>
    <w:basedOn w:val="Absatz-Standardschriftart"/>
    <w:link w:val="04aVierteGliederungsebene"/>
    <w:rsid w:val="00F33E1C"/>
  </w:style>
  <w:style w:type="paragraph" w:styleId="Verzeichnis1">
    <w:name w:val="toc 1"/>
    <w:basedOn w:val="Standard"/>
    <w:next w:val="Standard"/>
    <w:autoRedefine/>
    <w:uiPriority w:val="39"/>
    <w:unhideWhenUsed/>
    <w:rsid w:val="000F1A43"/>
    <w:pPr>
      <w:tabs>
        <w:tab w:val="right" w:leader="dot" w:pos="9061"/>
      </w:tabs>
      <w:spacing w:after="100"/>
      <w:jc w:val="left"/>
    </w:pPr>
  </w:style>
  <w:style w:type="character" w:customStyle="1" w:styleId="05aaFnfteGliederungsebeneZchn">
    <w:name w:val="05 aa) Fünfte Gliederungsebene Zchn"/>
    <w:basedOn w:val="Absatz-Standardschriftart"/>
    <w:link w:val="05aaFnfteGliederungsebene"/>
    <w:rsid w:val="00004BD1"/>
  </w:style>
  <w:style w:type="character" w:customStyle="1" w:styleId="berschrift1Zchn">
    <w:name w:val="Überschrift 1 Zchn"/>
    <w:basedOn w:val="Absatz-Standardschriftart"/>
    <w:link w:val="berschrift1"/>
    <w:uiPriority w:val="9"/>
    <w:rsid w:val="007135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135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5D05CC"/>
    <w:pPr>
      <w:tabs>
        <w:tab w:val="right" w:leader="dot" w:pos="9061"/>
      </w:tabs>
      <w:spacing w:after="100"/>
      <w:ind w:left="170"/>
    </w:pPr>
  </w:style>
  <w:style w:type="paragraph" w:styleId="Verzeichnis3">
    <w:name w:val="toc 3"/>
    <w:basedOn w:val="Standard"/>
    <w:next w:val="Standard"/>
    <w:autoRedefine/>
    <w:uiPriority w:val="39"/>
    <w:unhideWhenUsed/>
    <w:rsid w:val="0071355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71355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713555"/>
    <w:pPr>
      <w:spacing w:after="100"/>
      <w:ind w:left="880"/>
    </w:pPr>
  </w:style>
  <w:style w:type="character" w:styleId="Hyperlink">
    <w:name w:val="Hyperlink"/>
    <w:basedOn w:val="Absatz-Standardschriftart"/>
    <w:uiPriority w:val="99"/>
    <w:unhideWhenUsed/>
    <w:rsid w:val="0071355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74E0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E05"/>
  </w:style>
  <w:style w:type="paragraph" w:styleId="Fuzeile">
    <w:name w:val="footer"/>
    <w:basedOn w:val="Standard"/>
    <w:link w:val="FuzeileZchn"/>
    <w:uiPriority w:val="99"/>
    <w:unhideWhenUsed/>
    <w:rsid w:val="00474E0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E05"/>
  </w:style>
  <w:style w:type="paragraph" w:styleId="Funotentext">
    <w:name w:val="footnote text"/>
    <w:basedOn w:val="Standard"/>
    <w:link w:val="FunotentextZchn"/>
    <w:uiPriority w:val="99"/>
    <w:unhideWhenUsed/>
    <w:rsid w:val="009A185F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A185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A185F"/>
    <w:rPr>
      <w:vertAlign w:val="superscript"/>
    </w:rPr>
  </w:style>
  <w:style w:type="table" w:styleId="Tabellenraster">
    <w:name w:val="Table Grid"/>
    <w:basedOn w:val="NormaleTabelle"/>
    <w:uiPriority w:val="59"/>
    <w:rsid w:val="00A96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EB3A24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F32AD0"/>
    <w:pPr>
      <w:spacing w:after="0" w:line="240" w:lineRule="auto"/>
    </w:pPr>
    <w:rPr>
      <w:rFonts w:asciiTheme="minorHAnsi" w:eastAsiaTheme="minorEastAsia" w:hAnsiTheme="minorHAnsi"/>
      <w:sz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32AD0"/>
    <w:rPr>
      <w:rFonts w:asciiTheme="minorHAnsi" w:eastAsiaTheme="minorEastAsia" w:hAnsiTheme="minorHAnsi"/>
      <w:sz w:val="22"/>
      <w:lang w:eastAsia="de-DE"/>
    </w:rPr>
  </w:style>
  <w:style w:type="paragraph" w:customStyle="1" w:styleId="LiteraturverzeichnisHead">
    <w:name w:val="Literaturverzeichnis Head"/>
    <w:basedOn w:val="berschrift1"/>
    <w:link w:val="LiteraturverzeichnisHeadZchn"/>
    <w:qFormat/>
    <w:rsid w:val="001D363F"/>
    <w:pPr>
      <w:spacing w:before="120" w:after="240" w:line="240" w:lineRule="auto"/>
      <w:jc w:val="center"/>
    </w:pPr>
    <w:rPr>
      <w:rFonts w:ascii="Times New Roman" w:hAnsi="Times New Roman"/>
      <w:color w:val="auto"/>
    </w:rPr>
  </w:style>
  <w:style w:type="character" w:customStyle="1" w:styleId="LiteraturverzeichnisHeadZchn">
    <w:name w:val="Literaturverzeichnis Head Zchn"/>
    <w:basedOn w:val="Absatz-Standardschriftart"/>
    <w:link w:val="LiteraturverzeichnisHead"/>
    <w:rsid w:val="001D363F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061SechsteGliederungsebene">
    <w:name w:val="06 (1) Sechste Gliederungsebene"/>
    <w:basedOn w:val="05aaFnfteGliederungsebene"/>
    <w:link w:val="061SechsteGliederungsebeneZchn"/>
    <w:qFormat/>
    <w:rsid w:val="00F33E1C"/>
    <w:pPr>
      <w:numPr>
        <w:numId w:val="11"/>
      </w:numPr>
      <w:outlineLvl w:val="5"/>
    </w:pPr>
  </w:style>
  <w:style w:type="paragraph" w:customStyle="1" w:styleId="07aSiebteGliederungsebene">
    <w:name w:val="07 (a) Siebte Gliederungsebene"/>
    <w:basedOn w:val="061SechsteGliederungsebene"/>
    <w:link w:val="07aSiebteGliederungsebeneZchn"/>
    <w:qFormat/>
    <w:rsid w:val="00F33E1C"/>
    <w:pPr>
      <w:numPr>
        <w:numId w:val="12"/>
      </w:numPr>
      <w:outlineLvl w:val="6"/>
    </w:pPr>
  </w:style>
  <w:style w:type="character" w:customStyle="1" w:styleId="061SechsteGliederungsebeneZchn">
    <w:name w:val="06 (1) Sechste Gliederungsebene Zchn"/>
    <w:basedOn w:val="05aaFnfteGliederungsebeneZchn"/>
    <w:link w:val="061SechsteGliederungsebene"/>
    <w:rsid w:val="00F33E1C"/>
  </w:style>
  <w:style w:type="paragraph" w:styleId="Verzeichnis6">
    <w:name w:val="toc 6"/>
    <w:basedOn w:val="Standard"/>
    <w:next w:val="Standard"/>
    <w:autoRedefine/>
    <w:uiPriority w:val="39"/>
    <w:unhideWhenUsed/>
    <w:rsid w:val="00FB1B16"/>
    <w:pPr>
      <w:spacing w:after="100"/>
      <w:ind w:left="1200"/>
    </w:pPr>
  </w:style>
  <w:style w:type="character" w:customStyle="1" w:styleId="07aSiebteGliederungsebeneZchn">
    <w:name w:val="07 (a) Siebte Gliederungsebene Zchn"/>
    <w:basedOn w:val="061SechsteGliederungsebeneZchn"/>
    <w:link w:val="07aSiebteGliederungsebene"/>
    <w:rsid w:val="00F33E1C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B1B16"/>
    <w:pPr>
      <w:spacing w:line="276" w:lineRule="auto"/>
      <w:jc w:val="left"/>
      <w:outlineLvl w:val="9"/>
    </w:pPr>
    <w:rPr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F1A43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A43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schriftung">
    <w:name w:val="caption"/>
    <w:basedOn w:val="Standard"/>
    <w:next w:val="Standard"/>
    <w:uiPriority w:val="35"/>
    <w:unhideWhenUsed/>
    <w:qFormat/>
    <w:rsid w:val="00694B8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94B87"/>
  </w:style>
  <w:style w:type="character" w:styleId="BesuchterHyperlink">
    <w:name w:val="FollowedHyperlink"/>
    <w:basedOn w:val="Absatz-Standardschriftart"/>
    <w:uiPriority w:val="99"/>
    <w:semiHidden/>
    <w:unhideWhenUsed/>
    <w:rsid w:val="00D164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Gutachten"/>
    <w:qFormat/>
    <w:rsid w:val="001D363F"/>
    <w:pPr>
      <w:spacing w:after="0" w:line="360" w:lineRule="auto"/>
      <w:jc w:val="both"/>
    </w:pPr>
    <w:rPr>
      <w:rFonts w:ascii="Times New Roman" w:hAnsi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135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135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A43A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0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0FF"/>
    <w:rPr>
      <w:rFonts w:ascii="Tahoma" w:hAnsi="Tahoma" w:cs="Tahoma"/>
      <w:sz w:val="16"/>
      <w:szCs w:val="16"/>
    </w:rPr>
  </w:style>
  <w:style w:type="paragraph" w:customStyle="1" w:styleId="01AErsteGliederungsebene">
    <w:name w:val="01 A. Erste Gliederungsebene"/>
    <w:basedOn w:val="berschrift1"/>
    <w:link w:val="01AErsteGliederungsebeneZchn"/>
    <w:qFormat/>
    <w:rsid w:val="001D363F"/>
    <w:pPr>
      <w:numPr>
        <w:numId w:val="17"/>
      </w:numPr>
      <w:spacing w:before="360" w:after="240" w:line="240" w:lineRule="auto"/>
    </w:pPr>
    <w:rPr>
      <w:rFonts w:ascii="Times New Roman" w:hAnsi="Times New Roman"/>
      <w:bCs w:val="0"/>
      <w:color w:val="auto"/>
      <w:sz w:val="24"/>
      <w:szCs w:val="24"/>
    </w:rPr>
  </w:style>
  <w:style w:type="paragraph" w:customStyle="1" w:styleId="02IZweiteGliederungsebene">
    <w:name w:val="02 I. Zweite Gliederungsebene"/>
    <w:basedOn w:val="berschrift2"/>
    <w:link w:val="02IZweiteGliederungsebeneZchn"/>
    <w:qFormat/>
    <w:rsid w:val="00664C6E"/>
    <w:pPr>
      <w:numPr>
        <w:numId w:val="3"/>
      </w:numPr>
      <w:spacing w:before="240" w:after="120" w:line="240" w:lineRule="auto"/>
      <w:contextualSpacing/>
    </w:pPr>
    <w:rPr>
      <w:rFonts w:asciiTheme="majorBidi" w:hAnsiTheme="majorBidi"/>
      <w:color w:val="auto"/>
      <w:sz w:val="24"/>
      <w:szCs w:val="24"/>
    </w:rPr>
  </w:style>
  <w:style w:type="character" w:customStyle="1" w:styleId="01AErsteGliederungsebeneZchn">
    <w:name w:val="01 A. Erste Gliederungsebene Zchn"/>
    <w:basedOn w:val="Absatz-Standardschriftart"/>
    <w:link w:val="01AErsteGliederungsebene"/>
    <w:rsid w:val="001D363F"/>
    <w:rPr>
      <w:rFonts w:ascii="Times New Roman" w:eastAsiaTheme="majorEastAsia" w:hAnsi="Times New Roman" w:cstheme="majorBidi"/>
      <w:b/>
      <w:szCs w:val="24"/>
    </w:rPr>
  </w:style>
  <w:style w:type="paragraph" w:customStyle="1" w:styleId="031DritteGliederungsebene">
    <w:name w:val="03 1. Dritte Gliederungsebene"/>
    <w:basedOn w:val="Standard"/>
    <w:link w:val="031DritteGliederungsebeneZchn"/>
    <w:qFormat/>
    <w:rsid w:val="00F33E1C"/>
    <w:pPr>
      <w:numPr>
        <w:numId w:val="18"/>
      </w:numPr>
      <w:spacing w:before="120" w:after="120" w:line="240" w:lineRule="auto"/>
      <w:contextualSpacing/>
      <w:outlineLvl w:val="2"/>
    </w:pPr>
    <w:rPr>
      <w:szCs w:val="24"/>
    </w:rPr>
  </w:style>
  <w:style w:type="character" w:customStyle="1" w:styleId="02IZweiteGliederungsebeneZchn">
    <w:name w:val="02 I. Zweite Gliederungsebene Zchn"/>
    <w:basedOn w:val="Absatz-Standardschriftart"/>
    <w:link w:val="02IZweiteGliederungsebene"/>
    <w:rsid w:val="00664C6E"/>
    <w:rPr>
      <w:rFonts w:asciiTheme="majorBidi" w:eastAsiaTheme="majorEastAsia" w:hAnsiTheme="majorBidi" w:cstheme="majorBidi"/>
      <w:b/>
      <w:bCs/>
      <w:szCs w:val="24"/>
    </w:rPr>
  </w:style>
  <w:style w:type="paragraph" w:customStyle="1" w:styleId="04aVierteGliederungsebene">
    <w:name w:val="04 a) Vierte Gliederungsebene"/>
    <w:basedOn w:val="Standard"/>
    <w:link w:val="04aVierteGliederungsebeneZchn"/>
    <w:qFormat/>
    <w:rsid w:val="00F33E1C"/>
    <w:pPr>
      <w:numPr>
        <w:numId w:val="19"/>
      </w:numPr>
      <w:spacing w:before="120" w:after="120" w:line="240" w:lineRule="auto"/>
      <w:contextualSpacing/>
      <w:outlineLvl w:val="3"/>
    </w:pPr>
  </w:style>
  <w:style w:type="character" w:customStyle="1" w:styleId="031DritteGliederungsebeneZchn">
    <w:name w:val="03 1. Dritte Gliederungsebene Zchn"/>
    <w:basedOn w:val="Absatz-Standardschriftart"/>
    <w:link w:val="031DritteGliederungsebene"/>
    <w:rsid w:val="00F33E1C"/>
    <w:rPr>
      <w:szCs w:val="24"/>
    </w:rPr>
  </w:style>
  <w:style w:type="paragraph" w:customStyle="1" w:styleId="05aaFnfteGliederungsebene">
    <w:name w:val="05 aa) Fünfte Gliederungsebene"/>
    <w:basedOn w:val="Standard"/>
    <w:link w:val="05aaFnfteGliederungsebeneZchn"/>
    <w:qFormat/>
    <w:rsid w:val="00004BD1"/>
    <w:pPr>
      <w:numPr>
        <w:numId w:val="10"/>
      </w:numPr>
      <w:spacing w:before="120"/>
      <w:contextualSpacing/>
      <w:outlineLvl w:val="4"/>
    </w:pPr>
  </w:style>
  <w:style w:type="character" w:customStyle="1" w:styleId="04aVierteGliederungsebeneZchn">
    <w:name w:val="04 a) Vierte Gliederungsebene Zchn"/>
    <w:basedOn w:val="Absatz-Standardschriftart"/>
    <w:link w:val="04aVierteGliederungsebene"/>
    <w:rsid w:val="00F33E1C"/>
  </w:style>
  <w:style w:type="paragraph" w:styleId="Verzeichnis1">
    <w:name w:val="toc 1"/>
    <w:basedOn w:val="Standard"/>
    <w:next w:val="Standard"/>
    <w:autoRedefine/>
    <w:uiPriority w:val="39"/>
    <w:unhideWhenUsed/>
    <w:rsid w:val="000F1A43"/>
    <w:pPr>
      <w:tabs>
        <w:tab w:val="right" w:leader="dot" w:pos="9061"/>
      </w:tabs>
      <w:spacing w:after="100"/>
      <w:jc w:val="left"/>
    </w:pPr>
  </w:style>
  <w:style w:type="character" w:customStyle="1" w:styleId="05aaFnfteGliederungsebeneZchn">
    <w:name w:val="05 aa) Fünfte Gliederungsebene Zchn"/>
    <w:basedOn w:val="Absatz-Standardschriftart"/>
    <w:link w:val="05aaFnfteGliederungsebene"/>
    <w:rsid w:val="00004BD1"/>
  </w:style>
  <w:style w:type="character" w:customStyle="1" w:styleId="berschrift1Zchn">
    <w:name w:val="Überschrift 1 Zchn"/>
    <w:basedOn w:val="Absatz-Standardschriftart"/>
    <w:link w:val="berschrift1"/>
    <w:uiPriority w:val="9"/>
    <w:rsid w:val="007135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135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5D05CC"/>
    <w:pPr>
      <w:tabs>
        <w:tab w:val="right" w:leader="dot" w:pos="9061"/>
      </w:tabs>
      <w:spacing w:after="100"/>
      <w:ind w:left="170"/>
    </w:pPr>
  </w:style>
  <w:style w:type="paragraph" w:styleId="Verzeichnis3">
    <w:name w:val="toc 3"/>
    <w:basedOn w:val="Standard"/>
    <w:next w:val="Standard"/>
    <w:autoRedefine/>
    <w:uiPriority w:val="39"/>
    <w:unhideWhenUsed/>
    <w:rsid w:val="0071355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71355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713555"/>
    <w:pPr>
      <w:spacing w:after="100"/>
      <w:ind w:left="880"/>
    </w:pPr>
  </w:style>
  <w:style w:type="character" w:styleId="Hyperlink">
    <w:name w:val="Hyperlink"/>
    <w:basedOn w:val="Absatz-Standardschriftart"/>
    <w:uiPriority w:val="99"/>
    <w:unhideWhenUsed/>
    <w:rsid w:val="0071355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74E0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E05"/>
  </w:style>
  <w:style w:type="paragraph" w:styleId="Fuzeile">
    <w:name w:val="footer"/>
    <w:basedOn w:val="Standard"/>
    <w:link w:val="FuzeileZchn"/>
    <w:uiPriority w:val="99"/>
    <w:unhideWhenUsed/>
    <w:rsid w:val="00474E0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E05"/>
  </w:style>
  <w:style w:type="paragraph" w:styleId="Funotentext">
    <w:name w:val="footnote text"/>
    <w:basedOn w:val="Standard"/>
    <w:link w:val="FunotentextZchn"/>
    <w:uiPriority w:val="99"/>
    <w:unhideWhenUsed/>
    <w:rsid w:val="009A185F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A185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A185F"/>
    <w:rPr>
      <w:vertAlign w:val="superscript"/>
    </w:rPr>
  </w:style>
  <w:style w:type="table" w:styleId="Tabellenraster">
    <w:name w:val="Table Grid"/>
    <w:basedOn w:val="NormaleTabelle"/>
    <w:uiPriority w:val="59"/>
    <w:rsid w:val="00A96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EB3A24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F32AD0"/>
    <w:pPr>
      <w:spacing w:after="0" w:line="240" w:lineRule="auto"/>
    </w:pPr>
    <w:rPr>
      <w:rFonts w:asciiTheme="minorHAnsi" w:eastAsiaTheme="minorEastAsia" w:hAnsiTheme="minorHAnsi"/>
      <w:sz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32AD0"/>
    <w:rPr>
      <w:rFonts w:asciiTheme="minorHAnsi" w:eastAsiaTheme="minorEastAsia" w:hAnsiTheme="minorHAnsi"/>
      <w:sz w:val="22"/>
      <w:lang w:eastAsia="de-DE"/>
    </w:rPr>
  </w:style>
  <w:style w:type="paragraph" w:customStyle="1" w:styleId="LiteraturverzeichnisHead">
    <w:name w:val="Literaturverzeichnis Head"/>
    <w:basedOn w:val="berschrift1"/>
    <w:link w:val="LiteraturverzeichnisHeadZchn"/>
    <w:qFormat/>
    <w:rsid w:val="001D363F"/>
    <w:pPr>
      <w:spacing w:before="120" w:after="240" w:line="240" w:lineRule="auto"/>
      <w:jc w:val="center"/>
    </w:pPr>
    <w:rPr>
      <w:rFonts w:ascii="Times New Roman" w:hAnsi="Times New Roman"/>
      <w:color w:val="auto"/>
    </w:rPr>
  </w:style>
  <w:style w:type="character" w:customStyle="1" w:styleId="LiteraturverzeichnisHeadZchn">
    <w:name w:val="Literaturverzeichnis Head Zchn"/>
    <w:basedOn w:val="Absatz-Standardschriftart"/>
    <w:link w:val="LiteraturverzeichnisHead"/>
    <w:rsid w:val="001D363F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061SechsteGliederungsebene">
    <w:name w:val="06 (1) Sechste Gliederungsebene"/>
    <w:basedOn w:val="05aaFnfteGliederungsebene"/>
    <w:link w:val="061SechsteGliederungsebeneZchn"/>
    <w:qFormat/>
    <w:rsid w:val="00F33E1C"/>
    <w:pPr>
      <w:numPr>
        <w:numId w:val="11"/>
      </w:numPr>
      <w:outlineLvl w:val="5"/>
    </w:pPr>
  </w:style>
  <w:style w:type="paragraph" w:customStyle="1" w:styleId="07aSiebteGliederungsebene">
    <w:name w:val="07 (a) Siebte Gliederungsebene"/>
    <w:basedOn w:val="061SechsteGliederungsebene"/>
    <w:link w:val="07aSiebteGliederungsebeneZchn"/>
    <w:qFormat/>
    <w:rsid w:val="00F33E1C"/>
    <w:pPr>
      <w:numPr>
        <w:numId w:val="12"/>
      </w:numPr>
      <w:outlineLvl w:val="6"/>
    </w:pPr>
  </w:style>
  <w:style w:type="character" w:customStyle="1" w:styleId="061SechsteGliederungsebeneZchn">
    <w:name w:val="06 (1) Sechste Gliederungsebene Zchn"/>
    <w:basedOn w:val="05aaFnfteGliederungsebeneZchn"/>
    <w:link w:val="061SechsteGliederungsebene"/>
    <w:rsid w:val="00F33E1C"/>
  </w:style>
  <w:style w:type="paragraph" w:styleId="Verzeichnis6">
    <w:name w:val="toc 6"/>
    <w:basedOn w:val="Standard"/>
    <w:next w:val="Standard"/>
    <w:autoRedefine/>
    <w:uiPriority w:val="39"/>
    <w:unhideWhenUsed/>
    <w:rsid w:val="00FB1B16"/>
    <w:pPr>
      <w:spacing w:after="100"/>
      <w:ind w:left="1200"/>
    </w:pPr>
  </w:style>
  <w:style w:type="character" w:customStyle="1" w:styleId="07aSiebteGliederungsebeneZchn">
    <w:name w:val="07 (a) Siebte Gliederungsebene Zchn"/>
    <w:basedOn w:val="061SechsteGliederungsebeneZchn"/>
    <w:link w:val="07aSiebteGliederungsebene"/>
    <w:rsid w:val="00F33E1C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B1B16"/>
    <w:pPr>
      <w:spacing w:line="276" w:lineRule="auto"/>
      <w:jc w:val="left"/>
      <w:outlineLvl w:val="9"/>
    </w:pPr>
    <w:rPr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F1A43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A43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schriftung">
    <w:name w:val="caption"/>
    <w:basedOn w:val="Standard"/>
    <w:next w:val="Standard"/>
    <w:uiPriority w:val="35"/>
    <w:unhideWhenUsed/>
    <w:qFormat/>
    <w:rsid w:val="00694B8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94B87"/>
  </w:style>
  <w:style w:type="character" w:styleId="BesuchterHyperlink">
    <w:name w:val="FollowedHyperlink"/>
    <w:basedOn w:val="Absatz-Standardschriftart"/>
    <w:uiPriority w:val="99"/>
    <w:semiHidden/>
    <w:unhideWhenUsed/>
    <w:rsid w:val="00D164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book.com/derJurist/app_221460014534454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er-jurist.de/publizieren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yperlink" Target="http://goo.gl/Umzgg" TargetMode="External"/><Relationship Id="rId14" Type="http://schemas.openxmlformats.org/officeDocument/2006/relationships/image" Target="media/image3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5ABCE0F-D446-484C-950C-54D90111D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Hausarbeit 2013_0411_1800 Times New Roman SS 13</Template>
  <TotalTime>0</TotalTime>
  <Pages>7</Pages>
  <Words>399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Rüll</dc:creator>
  <cp:lastModifiedBy>David Rüll</cp:lastModifiedBy>
  <cp:revision>1</cp:revision>
  <dcterms:created xsi:type="dcterms:W3CDTF">2013-04-11T16:06:00Z</dcterms:created>
  <dcterms:modified xsi:type="dcterms:W3CDTF">2013-04-11T16:09:00Z</dcterms:modified>
</cp:coreProperties>
</file>